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8C9F" w14:textId="279CC23C" w:rsidR="00361F02" w:rsidRPr="00D05CBD" w:rsidRDefault="00361F02" w:rsidP="00A770FC">
      <w:pPr>
        <w:pStyle w:val="NoSpacing"/>
        <w:rPr>
          <w:rFonts w:ascii="Montserrat" w:hAnsi="Montserrat" w:cs="Arial"/>
          <w:sz w:val="20"/>
          <w:szCs w:val="20"/>
        </w:rPr>
      </w:pPr>
      <w:r w:rsidRPr="00D05CBD">
        <w:rPr>
          <w:rFonts w:ascii="Montserrat" w:hAnsi="Montserrat" w:cs="Arial"/>
          <w:sz w:val="20"/>
          <w:szCs w:val="20"/>
        </w:rPr>
        <w:t>You may be eligible for credit from previously acquired qualifications, vocational training and/or learning which is uncertified, if you have been offered a place on a programme of study at Bishop Auckland College or South West Durham Training, or are already registered on a programme.  Before you complete this form please ensure you have read the student guide to recognition of prior learning and spoken with the relevant Programme Leader / Course Coordinator / Assessor.  If you wish to make a claim for recognition of prior learning please complete this form as fully as possible.</w:t>
      </w:r>
    </w:p>
    <w:p w14:paraId="43D43769" w14:textId="3F5E9927" w:rsidR="00361F02" w:rsidRDefault="00361F02" w:rsidP="00A770FC">
      <w:pPr>
        <w:pStyle w:val="NoSpacing"/>
        <w:rPr>
          <w:rFonts w:ascii="Arial" w:hAnsi="Arial" w:cs="Arial"/>
          <w:sz w:val="20"/>
          <w:szCs w:val="20"/>
        </w:rPr>
      </w:pPr>
    </w:p>
    <w:p w14:paraId="2B263720" w14:textId="32776714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t>Section A: to be completed by the student</w:t>
      </w:r>
    </w:p>
    <w:p w14:paraId="29BA2A08" w14:textId="65EB3E7C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0CC90320" w14:textId="38BA8928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t>PERSONAL DETAILS</w:t>
      </w:r>
    </w:p>
    <w:p w14:paraId="672C97F9" w14:textId="34CF207F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4"/>
        <w:gridCol w:w="335"/>
        <w:gridCol w:w="2427"/>
        <w:gridCol w:w="1642"/>
        <w:gridCol w:w="3900"/>
      </w:tblGrid>
      <w:tr w:rsidR="00361F02" w:rsidRPr="00D05CBD" w14:paraId="6C934394" w14:textId="77777777" w:rsidTr="00361F02">
        <w:trPr>
          <w:trHeight w:val="503"/>
        </w:trPr>
        <w:tc>
          <w:tcPr>
            <w:tcW w:w="1217" w:type="dxa"/>
            <w:vAlign w:val="center"/>
          </w:tcPr>
          <w:p w14:paraId="3DA0A664" w14:textId="2BCD047C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permStart w:id="252598314" w:edGrp="everyone" w:colFirst="1" w:colLast="1"/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8411" w:type="dxa"/>
            <w:gridSpan w:val="4"/>
          </w:tcPr>
          <w:p w14:paraId="571C1D0C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361F02" w:rsidRPr="00D05CBD" w14:paraId="682D8092" w14:textId="77777777" w:rsidTr="00361F02">
        <w:trPr>
          <w:trHeight w:val="976"/>
        </w:trPr>
        <w:tc>
          <w:tcPr>
            <w:tcW w:w="1217" w:type="dxa"/>
            <w:vAlign w:val="center"/>
          </w:tcPr>
          <w:p w14:paraId="17F0704C" w14:textId="3FB9AE75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permStart w:id="1976190306" w:edGrp="everyone" w:colFirst="1" w:colLast="1"/>
            <w:permEnd w:id="252598314"/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8411" w:type="dxa"/>
            <w:gridSpan w:val="4"/>
          </w:tcPr>
          <w:p w14:paraId="7E10DE4F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361F02" w:rsidRPr="00D05CBD" w14:paraId="25EF8504" w14:textId="77777777" w:rsidTr="00361F02">
        <w:trPr>
          <w:trHeight w:val="565"/>
        </w:trPr>
        <w:tc>
          <w:tcPr>
            <w:tcW w:w="1217" w:type="dxa"/>
            <w:vAlign w:val="center"/>
          </w:tcPr>
          <w:p w14:paraId="4AB6AEDD" w14:textId="559DB337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permStart w:id="557519743" w:edGrp="everyone" w:colFirst="1" w:colLast="1"/>
            <w:permStart w:id="1920605772" w:edGrp="everyone" w:colFirst="3" w:colLast="3"/>
            <w:permEnd w:id="1976190306"/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2803" w:type="dxa"/>
            <w:gridSpan w:val="2"/>
            <w:vAlign w:val="center"/>
          </w:tcPr>
          <w:p w14:paraId="06846F6F" w14:textId="77777777" w:rsidR="00361F02" w:rsidRPr="00D05CBD" w:rsidRDefault="00361F02" w:rsidP="00361F02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645" w:type="dxa"/>
            <w:vAlign w:val="center"/>
          </w:tcPr>
          <w:p w14:paraId="21B3B4A4" w14:textId="420AA5DB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963" w:type="dxa"/>
            <w:vAlign w:val="center"/>
          </w:tcPr>
          <w:p w14:paraId="5D5F23DC" w14:textId="310ACDC3" w:rsidR="00361F02" w:rsidRPr="00D05CBD" w:rsidRDefault="00361F02" w:rsidP="00361F02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361F02" w:rsidRPr="00D05CBD" w14:paraId="0CB51A20" w14:textId="77777777" w:rsidTr="00361F02">
        <w:trPr>
          <w:trHeight w:val="565"/>
        </w:trPr>
        <w:tc>
          <w:tcPr>
            <w:tcW w:w="1555" w:type="dxa"/>
            <w:gridSpan w:val="2"/>
            <w:vAlign w:val="center"/>
          </w:tcPr>
          <w:p w14:paraId="64374D6D" w14:textId="37864FF6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permStart w:id="1870664183" w:edGrp="everyone" w:colFirst="1" w:colLast="1"/>
            <w:permStart w:id="363745886" w:edGrp="everyone" w:colFirst="3" w:colLast="3"/>
            <w:permEnd w:id="557519743"/>
            <w:permEnd w:id="1920605772"/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Mode of Study (PT/FT)</w:t>
            </w:r>
          </w:p>
        </w:tc>
        <w:tc>
          <w:tcPr>
            <w:tcW w:w="2465" w:type="dxa"/>
            <w:vAlign w:val="center"/>
          </w:tcPr>
          <w:p w14:paraId="38A241B0" w14:textId="77777777" w:rsidR="00361F02" w:rsidRPr="00D05CBD" w:rsidRDefault="00361F02" w:rsidP="00361F02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645" w:type="dxa"/>
            <w:vAlign w:val="center"/>
          </w:tcPr>
          <w:p w14:paraId="43BED6C7" w14:textId="3FA7E8AE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Programme Leader</w:t>
            </w:r>
          </w:p>
        </w:tc>
        <w:tc>
          <w:tcPr>
            <w:tcW w:w="3963" w:type="dxa"/>
            <w:vAlign w:val="center"/>
          </w:tcPr>
          <w:p w14:paraId="0B4261F8" w14:textId="77777777" w:rsidR="00361F02" w:rsidRPr="00D05CBD" w:rsidRDefault="00361F02" w:rsidP="00361F02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361F02" w:rsidRPr="00D05CBD" w14:paraId="021F5085" w14:textId="77777777" w:rsidTr="003E04F5">
        <w:trPr>
          <w:trHeight w:val="565"/>
        </w:trPr>
        <w:tc>
          <w:tcPr>
            <w:tcW w:w="1555" w:type="dxa"/>
            <w:gridSpan w:val="2"/>
            <w:vAlign w:val="center"/>
          </w:tcPr>
          <w:p w14:paraId="32FDBD77" w14:textId="311A11F1" w:rsidR="00361F02" w:rsidRPr="00D05CBD" w:rsidRDefault="00361F02" w:rsidP="00361F02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permStart w:id="2389499" w:edGrp="everyone" w:colFirst="1" w:colLast="1"/>
            <w:permEnd w:id="1870664183"/>
            <w:permEnd w:id="363745886"/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Programme Title</w:t>
            </w:r>
          </w:p>
        </w:tc>
        <w:tc>
          <w:tcPr>
            <w:tcW w:w="8073" w:type="dxa"/>
            <w:gridSpan w:val="3"/>
            <w:vAlign w:val="center"/>
          </w:tcPr>
          <w:p w14:paraId="150529BF" w14:textId="77777777" w:rsidR="00361F02" w:rsidRPr="00D05CBD" w:rsidRDefault="00361F02" w:rsidP="00361F02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2389499"/>
    </w:tbl>
    <w:p w14:paraId="091E7757" w14:textId="647CCAC1" w:rsidR="00361F02" w:rsidRDefault="00361F02" w:rsidP="00A770FC">
      <w:pPr>
        <w:pStyle w:val="NoSpacing"/>
        <w:rPr>
          <w:rFonts w:ascii="Arial" w:hAnsi="Arial" w:cs="Arial"/>
          <w:sz w:val="20"/>
          <w:szCs w:val="20"/>
        </w:rPr>
      </w:pPr>
    </w:p>
    <w:p w14:paraId="227B3E0F" w14:textId="74ED2554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t>Application for admissions through Recognition of Prior Learning</w:t>
      </w:r>
    </w:p>
    <w:p w14:paraId="48BDF6DC" w14:textId="77777777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1F02" w:rsidRPr="00D05CBD" w14:paraId="67B19605" w14:textId="77777777" w:rsidTr="00361F02">
        <w:tc>
          <w:tcPr>
            <w:tcW w:w="9628" w:type="dxa"/>
            <w:shd w:val="clear" w:color="auto" w:fill="BFBFBF" w:themeFill="background1" w:themeFillShade="BF"/>
          </w:tcPr>
          <w:p w14:paraId="3EFC14AA" w14:textId="03A87FEC" w:rsidR="00361F02" w:rsidRPr="00D05CBD" w:rsidRDefault="00361F02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Exemption sought from the following programme entry requirement(s)</w:t>
            </w:r>
          </w:p>
        </w:tc>
      </w:tr>
      <w:tr w:rsidR="00361F02" w:rsidRPr="00D05CBD" w14:paraId="417634EF" w14:textId="77777777" w:rsidTr="00361F02">
        <w:tc>
          <w:tcPr>
            <w:tcW w:w="9628" w:type="dxa"/>
          </w:tcPr>
          <w:p w14:paraId="266D12C7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371200671" w:edGrp="everyone" w:colFirst="0" w:colLast="0"/>
          </w:p>
        </w:tc>
      </w:tr>
      <w:tr w:rsidR="00361F02" w:rsidRPr="00D05CBD" w14:paraId="02DC9C0C" w14:textId="77777777" w:rsidTr="00361F02">
        <w:tc>
          <w:tcPr>
            <w:tcW w:w="9628" w:type="dxa"/>
          </w:tcPr>
          <w:p w14:paraId="525ADCFC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349334442" w:edGrp="everyone" w:colFirst="0" w:colLast="0"/>
            <w:permEnd w:id="371200671"/>
          </w:p>
        </w:tc>
      </w:tr>
      <w:tr w:rsidR="00361F02" w:rsidRPr="00D05CBD" w14:paraId="1148EBD4" w14:textId="77777777" w:rsidTr="00361F02">
        <w:tc>
          <w:tcPr>
            <w:tcW w:w="9628" w:type="dxa"/>
          </w:tcPr>
          <w:p w14:paraId="097965F4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010696616" w:edGrp="everyone" w:colFirst="0" w:colLast="0"/>
            <w:permEnd w:id="349334442"/>
          </w:p>
        </w:tc>
      </w:tr>
      <w:tr w:rsidR="00361F02" w:rsidRPr="00D05CBD" w14:paraId="26043F4D" w14:textId="77777777" w:rsidTr="00361F02">
        <w:tc>
          <w:tcPr>
            <w:tcW w:w="9628" w:type="dxa"/>
          </w:tcPr>
          <w:p w14:paraId="1C8B45DF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36791776" w:edGrp="everyone" w:colFirst="0" w:colLast="0"/>
            <w:permEnd w:id="1010696616"/>
          </w:p>
        </w:tc>
      </w:tr>
      <w:tr w:rsidR="00361F02" w:rsidRPr="00D05CBD" w14:paraId="7907D717" w14:textId="77777777" w:rsidTr="00361F02">
        <w:tc>
          <w:tcPr>
            <w:tcW w:w="9628" w:type="dxa"/>
          </w:tcPr>
          <w:p w14:paraId="2A938952" w14:textId="77777777" w:rsidR="00361F02" w:rsidRPr="00D05CBD" w:rsidRDefault="00361F02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927040885" w:edGrp="everyone" w:colFirst="0" w:colLast="0"/>
            <w:permEnd w:id="36791776"/>
          </w:p>
        </w:tc>
      </w:tr>
      <w:permEnd w:id="1927040885"/>
    </w:tbl>
    <w:p w14:paraId="44AF1A06" w14:textId="260E77AA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141173A0" w14:textId="6EF5F941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t>Application for Recognition of Prior Learning (against module(s)/level)</w:t>
      </w:r>
    </w:p>
    <w:p w14:paraId="6D681F8E" w14:textId="4E8F8EFC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9"/>
        <w:gridCol w:w="967"/>
        <w:gridCol w:w="1236"/>
        <w:gridCol w:w="1976"/>
        <w:gridCol w:w="1830"/>
      </w:tblGrid>
      <w:tr w:rsidR="000A790D" w:rsidRPr="00D05CBD" w14:paraId="226B41B7" w14:textId="77777777" w:rsidTr="000A790D">
        <w:tc>
          <w:tcPr>
            <w:tcW w:w="5807" w:type="dxa"/>
            <w:gridSpan w:val="3"/>
            <w:shd w:val="clear" w:color="auto" w:fill="BFBFBF" w:themeFill="background1" w:themeFillShade="BF"/>
          </w:tcPr>
          <w:p w14:paraId="6B7446EE" w14:textId="6FD8CB57" w:rsidR="000A790D" w:rsidRPr="00D05CBD" w:rsidRDefault="000A790D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Module(s)/Level(s) for which credit exemption is requested</w:t>
            </w:r>
          </w:p>
        </w:tc>
        <w:tc>
          <w:tcPr>
            <w:tcW w:w="3821" w:type="dxa"/>
            <w:gridSpan w:val="2"/>
            <w:shd w:val="clear" w:color="auto" w:fill="BFBFBF" w:themeFill="background1" w:themeFillShade="BF"/>
          </w:tcPr>
          <w:p w14:paraId="66D20734" w14:textId="4744777C" w:rsidR="000A790D" w:rsidRPr="00D05CBD" w:rsidRDefault="000A790D" w:rsidP="000A790D">
            <w:pPr>
              <w:pStyle w:val="NoSpacing"/>
              <w:jc w:val="center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Type of Prior Learning</w:t>
            </w:r>
          </w:p>
        </w:tc>
      </w:tr>
      <w:tr w:rsidR="000A790D" w:rsidRPr="00D05CBD" w14:paraId="318304C3" w14:textId="77777777" w:rsidTr="000A790D">
        <w:tc>
          <w:tcPr>
            <w:tcW w:w="3657" w:type="dxa"/>
            <w:shd w:val="clear" w:color="auto" w:fill="BFBFBF" w:themeFill="background1" w:themeFillShade="BF"/>
          </w:tcPr>
          <w:p w14:paraId="154223F5" w14:textId="0FA0588A" w:rsidR="000A790D" w:rsidRPr="00D05CBD" w:rsidRDefault="000A790D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Module title (if applicable) and c0de</w:t>
            </w:r>
          </w:p>
        </w:tc>
        <w:tc>
          <w:tcPr>
            <w:tcW w:w="906" w:type="dxa"/>
            <w:shd w:val="clear" w:color="auto" w:fill="BFBFBF" w:themeFill="background1" w:themeFillShade="BF"/>
          </w:tcPr>
          <w:p w14:paraId="256A2CCC" w14:textId="13F3D438" w:rsidR="000A790D" w:rsidRPr="00D05CBD" w:rsidRDefault="000A790D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Credits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14:paraId="53985AE2" w14:textId="22219E9F" w:rsidR="000A790D" w:rsidRPr="00D05CBD" w:rsidRDefault="000A790D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8AD4CB" w14:textId="7E610F30" w:rsidR="000A790D" w:rsidRPr="00D05CBD" w:rsidRDefault="000A790D" w:rsidP="000A790D">
            <w:pPr>
              <w:pStyle w:val="NoSpacing"/>
              <w:jc w:val="center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Certificated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14:paraId="16E38571" w14:textId="259EF0A1" w:rsidR="000A790D" w:rsidRPr="00D05CBD" w:rsidRDefault="000A790D" w:rsidP="000A790D">
            <w:pPr>
              <w:pStyle w:val="NoSpacing"/>
              <w:jc w:val="center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sz w:val="20"/>
                <w:szCs w:val="20"/>
              </w:rPr>
              <w:t>Experiential</w:t>
            </w:r>
          </w:p>
        </w:tc>
      </w:tr>
      <w:tr w:rsidR="000A790D" w:rsidRPr="00D05CBD" w14:paraId="62090514" w14:textId="77777777" w:rsidTr="000A790D">
        <w:tc>
          <w:tcPr>
            <w:tcW w:w="3657" w:type="dxa"/>
          </w:tcPr>
          <w:p w14:paraId="325CC0D6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685071873" w:edGrp="everyone" w:colFirst="0" w:colLast="0"/>
            <w:permStart w:id="1004500083" w:edGrp="everyone" w:colFirst="1" w:colLast="1"/>
            <w:permStart w:id="1986142432" w:edGrp="everyone" w:colFirst="2" w:colLast="2"/>
            <w:permStart w:id="425943223" w:edGrp="everyone" w:colFirst="3" w:colLast="3"/>
            <w:permStart w:id="277098896" w:edGrp="everyone" w:colFirst="4" w:colLast="4"/>
          </w:p>
        </w:tc>
        <w:tc>
          <w:tcPr>
            <w:tcW w:w="906" w:type="dxa"/>
          </w:tcPr>
          <w:p w14:paraId="2B5EABBC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9EF048A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8E19A6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37A9DEB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0A790D" w:rsidRPr="00D05CBD" w14:paraId="2D423331" w14:textId="77777777" w:rsidTr="000A790D">
        <w:tc>
          <w:tcPr>
            <w:tcW w:w="3657" w:type="dxa"/>
          </w:tcPr>
          <w:p w14:paraId="6C7BEF54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698712906" w:edGrp="everyone" w:colFirst="0" w:colLast="0"/>
            <w:permStart w:id="1050412416" w:edGrp="everyone" w:colFirst="1" w:colLast="1"/>
            <w:permStart w:id="1890328450" w:edGrp="everyone" w:colFirst="2" w:colLast="2"/>
            <w:permStart w:id="2000046581" w:edGrp="everyone" w:colFirst="3" w:colLast="3"/>
            <w:permStart w:id="2052660782" w:edGrp="everyone" w:colFirst="4" w:colLast="4"/>
            <w:permEnd w:id="1685071873"/>
            <w:permEnd w:id="1004500083"/>
            <w:permEnd w:id="1986142432"/>
            <w:permEnd w:id="425943223"/>
            <w:permEnd w:id="277098896"/>
          </w:p>
        </w:tc>
        <w:tc>
          <w:tcPr>
            <w:tcW w:w="906" w:type="dxa"/>
          </w:tcPr>
          <w:p w14:paraId="69996BF7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DCFC5B6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E0AEEE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4A3DC2B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0A790D" w:rsidRPr="00D05CBD" w14:paraId="7BF7E2F2" w14:textId="77777777" w:rsidTr="000A790D">
        <w:tc>
          <w:tcPr>
            <w:tcW w:w="3657" w:type="dxa"/>
          </w:tcPr>
          <w:p w14:paraId="3187C2C4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24453807" w:edGrp="everyone" w:colFirst="0" w:colLast="0"/>
            <w:permStart w:id="425344374" w:edGrp="everyone" w:colFirst="1" w:colLast="1"/>
            <w:permStart w:id="462835073" w:edGrp="everyone" w:colFirst="2" w:colLast="2"/>
            <w:permStart w:id="119475030" w:edGrp="everyone" w:colFirst="3" w:colLast="3"/>
            <w:permStart w:id="2117955384" w:edGrp="everyone" w:colFirst="4" w:colLast="4"/>
            <w:permEnd w:id="1698712906"/>
            <w:permEnd w:id="1050412416"/>
            <w:permEnd w:id="1890328450"/>
            <w:permEnd w:id="2000046581"/>
            <w:permEnd w:id="2052660782"/>
          </w:p>
        </w:tc>
        <w:tc>
          <w:tcPr>
            <w:tcW w:w="906" w:type="dxa"/>
          </w:tcPr>
          <w:p w14:paraId="4047A64E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7C3D4A8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C1EE19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0D81059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0A790D" w:rsidRPr="00D05CBD" w14:paraId="0734AA34" w14:textId="77777777" w:rsidTr="000A790D">
        <w:tc>
          <w:tcPr>
            <w:tcW w:w="3657" w:type="dxa"/>
          </w:tcPr>
          <w:p w14:paraId="73B29580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289031456" w:edGrp="everyone" w:colFirst="0" w:colLast="0"/>
            <w:permStart w:id="1506022669" w:edGrp="everyone" w:colFirst="1" w:colLast="1"/>
            <w:permStart w:id="72512306" w:edGrp="everyone" w:colFirst="2" w:colLast="2"/>
            <w:permStart w:id="835223154" w:edGrp="everyone" w:colFirst="3" w:colLast="3"/>
            <w:permStart w:id="1431835157" w:edGrp="everyone" w:colFirst="4" w:colLast="4"/>
            <w:permEnd w:id="124453807"/>
            <w:permEnd w:id="425344374"/>
            <w:permEnd w:id="462835073"/>
            <w:permEnd w:id="119475030"/>
            <w:permEnd w:id="2117955384"/>
          </w:p>
        </w:tc>
        <w:tc>
          <w:tcPr>
            <w:tcW w:w="906" w:type="dxa"/>
          </w:tcPr>
          <w:p w14:paraId="251E3EEC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4609B1C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2B3D90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AE5A696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0A790D" w:rsidRPr="00D05CBD" w14:paraId="37942BB0" w14:textId="77777777" w:rsidTr="000A790D">
        <w:tc>
          <w:tcPr>
            <w:tcW w:w="3657" w:type="dxa"/>
          </w:tcPr>
          <w:p w14:paraId="3534CBF7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79595150" w:edGrp="everyone" w:colFirst="0" w:colLast="0"/>
            <w:permStart w:id="1633178134" w:edGrp="everyone" w:colFirst="1" w:colLast="1"/>
            <w:permStart w:id="629289240" w:edGrp="everyone" w:colFirst="2" w:colLast="2"/>
            <w:permStart w:id="636032368" w:edGrp="everyone" w:colFirst="3" w:colLast="3"/>
            <w:permStart w:id="1134691726" w:edGrp="everyone" w:colFirst="4" w:colLast="4"/>
            <w:permEnd w:id="289031456"/>
            <w:permEnd w:id="1506022669"/>
            <w:permEnd w:id="72512306"/>
            <w:permEnd w:id="835223154"/>
            <w:permEnd w:id="1431835157"/>
          </w:p>
        </w:tc>
        <w:tc>
          <w:tcPr>
            <w:tcW w:w="906" w:type="dxa"/>
          </w:tcPr>
          <w:p w14:paraId="45818185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452AD67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D2F2FA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1C04141" w14:textId="77777777" w:rsidR="000A790D" w:rsidRPr="00D05CBD" w:rsidRDefault="000A790D" w:rsidP="000A790D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179595150"/>
      <w:permEnd w:id="1633178134"/>
      <w:permEnd w:id="629289240"/>
      <w:permEnd w:id="636032368"/>
      <w:permEnd w:id="1134691726"/>
    </w:tbl>
    <w:p w14:paraId="746D31E2" w14:textId="468E5732" w:rsidR="00361F02" w:rsidRPr="00D05CBD" w:rsidRDefault="00361F02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5DB3F553" w14:textId="5BD75B06" w:rsidR="000A790D" w:rsidRPr="00D05CBD" w:rsidRDefault="000A790D">
      <w:pPr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br w:type="page"/>
      </w:r>
    </w:p>
    <w:p w14:paraId="6FCBE844" w14:textId="059D3C0A" w:rsidR="000A790D" w:rsidRPr="00D05CBD" w:rsidRDefault="000A790D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lastRenderedPageBreak/>
        <w:t>BASIS FOR CREDIT REQUEST CLAIM</w:t>
      </w:r>
    </w:p>
    <w:p w14:paraId="7C1507A6" w14:textId="4DD3581A" w:rsidR="000A790D" w:rsidRPr="00D05CBD" w:rsidRDefault="000A790D" w:rsidP="00A770FC">
      <w:pPr>
        <w:pStyle w:val="NoSpacing"/>
        <w:rPr>
          <w:rFonts w:ascii="Montserrat" w:hAnsi="Montserrat" w:cs="Arial"/>
          <w:sz w:val="20"/>
          <w:szCs w:val="20"/>
        </w:rPr>
      </w:pPr>
    </w:p>
    <w:p w14:paraId="3FE7AD65" w14:textId="01D32E3A" w:rsidR="000A790D" w:rsidRPr="00D05CBD" w:rsidRDefault="000A790D" w:rsidP="00A770FC">
      <w:pPr>
        <w:pStyle w:val="NoSpacing"/>
        <w:rPr>
          <w:rFonts w:ascii="Montserrat" w:hAnsi="Montserrat" w:cs="Arial"/>
          <w:sz w:val="20"/>
          <w:szCs w:val="20"/>
        </w:rPr>
      </w:pPr>
      <w:r w:rsidRPr="00D05CBD">
        <w:rPr>
          <w:rFonts w:ascii="Montserrat" w:hAnsi="Montserrat" w:cs="Arial"/>
          <w:sz w:val="20"/>
          <w:szCs w:val="20"/>
        </w:rPr>
        <w:t xml:space="preserve">In this section outline the achievements, experience and previously acquired qualification and certificates you wish to use as the basis for your claim.  Discuss with your Programme Leader / Course Coordinator / Assessor, associated with the course / programme in question, the relevant evidence for your claim.  Photocopies of supporting documentation wherever possible </w:t>
      </w:r>
      <w:proofErr w:type="gramStart"/>
      <w:r w:rsidRPr="00D05CBD">
        <w:rPr>
          <w:rFonts w:ascii="Montserrat" w:hAnsi="Montserrat" w:cs="Arial"/>
          <w:sz w:val="20"/>
          <w:szCs w:val="20"/>
        </w:rPr>
        <w:t>e.g.</w:t>
      </w:r>
      <w:proofErr w:type="gramEnd"/>
      <w:r w:rsidRPr="00D05CBD">
        <w:rPr>
          <w:rFonts w:ascii="Montserrat" w:hAnsi="Montserrat" w:cs="Arial"/>
          <w:sz w:val="20"/>
          <w:szCs w:val="20"/>
        </w:rPr>
        <w:t xml:space="preserve"> syllabus outlines, course structures and examination certificates, should be attached (continue on a separate sheet if necessary).  </w:t>
      </w:r>
      <w:r w:rsidRPr="00D05CBD">
        <w:rPr>
          <w:rFonts w:ascii="Montserrat" w:hAnsi="Montserrat" w:cs="Arial"/>
          <w:b/>
          <w:bCs/>
          <w:sz w:val="20"/>
          <w:szCs w:val="20"/>
        </w:rPr>
        <w:t>On completion forward this form to your Programme Leader / Course Coordinator / Assessor for consideration</w:t>
      </w:r>
      <w:r w:rsidRPr="00D05CBD">
        <w:rPr>
          <w:rFonts w:ascii="Montserrat" w:hAnsi="Montserrat"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709"/>
        <w:gridCol w:w="1559"/>
        <w:gridCol w:w="277"/>
      </w:tblGrid>
      <w:tr w:rsidR="000A790D" w:rsidRPr="00D05CBD" w14:paraId="48910B02" w14:textId="77777777" w:rsidTr="00D05CBD">
        <w:trPr>
          <w:trHeight w:val="10424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437DB4E2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401052571" w:edGrp="everyone" w:colFirst="0" w:colLast="0"/>
          </w:p>
        </w:tc>
      </w:tr>
      <w:permEnd w:id="1401052571"/>
      <w:tr w:rsidR="000A790D" w:rsidRPr="00D05CBD" w14:paraId="091B4190" w14:textId="77777777" w:rsidTr="000A790D">
        <w:tc>
          <w:tcPr>
            <w:tcW w:w="96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9EECF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0A790D" w:rsidRPr="00D05CBD" w14:paraId="13E24027" w14:textId="77777777" w:rsidTr="00D05CBD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3BEBF0E" w14:textId="30E410BD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140485625" w:edGrp="everyone" w:colFirst="1" w:colLast="1"/>
            <w:permStart w:id="353306017" w:edGrp="everyone" w:colFirst="3" w:colLast="3"/>
            <w:r w:rsidRPr="00D05CBD">
              <w:rPr>
                <w:rFonts w:ascii="Montserrat" w:hAnsi="Montserrat" w:cs="Arial"/>
                <w:sz w:val="20"/>
                <w:szCs w:val="20"/>
              </w:rPr>
              <w:t>Student Signature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43B07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494532" w14:textId="7B36CB55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07E36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F052827" w14:textId="08828F43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1140485625"/>
      <w:permEnd w:id="353306017"/>
      <w:tr w:rsidR="000A790D" w:rsidRPr="00D05CBD" w14:paraId="16C93758" w14:textId="77777777" w:rsidTr="00D05CBD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A927D44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0DC750A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82EA95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E29F9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64D191D" w14:textId="77777777" w:rsidR="000A790D" w:rsidRPr="00D05CBD" w:rsidRDefault="000A790D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</w:tbl>
    <w:p w14:paraId="7FABA4FE" w14:textId="77777777" w:rsidR="00D05CBD" w:rsidRDefault="00D05CBD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33CB7FCD" w14:textId="57DE212D" w:rsidR="000A790D" w:rsidRPr="00D05CBD" w:rsidRDefault="000A790D" w:rsidP="00A770FC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D05CBD">
        <w:rPr>
          <w:rFonts w:ascii="Montserrat" w:hAnsi="Montserrat" w:cs="Arial"/>
          <w:b/>
          <w:bCs/>
          <w:sz w:val="20"/>
          <w:szCs w:val="20"/>
        </w:rPr>
        <w:lastRenderedPageBreak/>
        <w:t>Section B: to be completed by the Programme Leader and Head of School</w:t>
      </w:r>
    </w:p>
    <w:p w14:paraId="43BED792" w14:textId="0B60DB5A" w:rsidR="000A790D" w:rsidRPr="00D05CBD" w:rsidRDefault="000A790D" w:rsidP="00A770FC">
      <w:pPr>
        <w:pStyle w:val="NoSpacing"/>
        <w:rPr>
          <w:rFonts w:ascii="Montserrat" w:hAnsi="Montserrat" w:cs="Arial"/>
          <w:b/>
          <w:bCs/>
          <w:sz w:val="16"/>
          <w:szCs w:val="16"/>
        </w:rPr>
      </w:pPr>
    </w:p>
    <w:p w14:paraId="1DCBC0F9" w14:textId="34533867" w:rsidR="000A790D" w:rsidRPr="00D05CBD" w:rsidRDefault="000A790D" w:rsidP="00A770FC">
      <w:pPr>
        <w:pStyle w:val="NoSpacing"/>
        <w:rPr>
          <w:rFonts w:ascii="Montserrat" w:hAnsi="Montserrat" w:cs="Arial"/>
          <w:sz w:val="20"/>
          <w:szCs w:val="20"/>
        </w:rPr>
      </w:pPr>
      <w:r w:rsidRPr="00D05CBD">
        <w:rPr>
          <w:rFonts w:ascii="Montserrat" w:hAnsi="Montserrat" w:cs="Arial"/>
          <w:sz w:val="20"/>
          <w:szCs w:val="20"/>
        </w:rPr>
        <w:t>Claims against entry requirements</w:t>
      </w:r>
    </w:p>
    <w:p w14:paraId="77A79737" w14:textId="736103FA" w:rsidR="000A790D" w:rsidRPr="00D05CBD" w:rsidRDefault="000A790D" w:rsidP="00A770FC">
      <w:pPr>
        <w:pStyle w:val="NoSpacing"/>
        <w:rPr>
          <w:rFonts w:ascii="Montserrat" w:hAnsi="Montserrat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887"/>
        <w:gridCol w:w="3186"/>
      </w:tblGrid>
      <w:tr w:rsidR="000A790D" w:rsidRPr="00D05CBD" w14:paraId="7E7AF0A7" w14:textId="77777777" w:rsidTr="00D05CBD">
        <w:trPr>
          <w:trHeight w:val="552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7108A075" w14:textId="676DD507" w:rsidR="000A790D" w:rsidRPr="00D05CBD" w:rsidRDefault="000A790D" w:rsidP="00CE4C2B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Course entry requirement</w:t>
            </w:r>
          </w:p>
        </w:tc>
        <w:tc>
          <w:tcPr>
            <w:tcW w:w="4887" w:type="dxa"/>
            <w:shd w:val="clear" w:color="auto" w:fill="BFBFBF" w:themeFill="background1" w:themeFillShade="BF"/>
            <w:vAlign w:val="center"/>
          </w:tcPr>
          <w:p w14:paraId="7300990B" w14:textId="0794BF72" w:rsidR="000A790D" w:rsidRPr="00D05CBD" w:rsidRDefault="00CE4C2B" w:rsidP="00CE4C2B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Evidence of alternative experience/ qualification(s) which satisfy the entry requirements</w:t>
            </w:r>
          </w:p>
        </w:tc>
        <w:tc>
          <w:tcPr>
            <w:tcW w:w="3186" w:type="dxa"/>
            <w:shd w:val="clear" w:color="auto" w:fill="BFBFBF" w:themeFill="background1" w:themeFillShade="BF"/>
            <w:vAlign w:val="center"/>
          </w:tcPr>
          <w:p w14:paraId="78FC349A" w14:textId="4B6F4E0E" w:rsidR="000A790D" w:rsidRPr="00D05CBD" w:rsidRDefault="00CE4C2B" w:rsidP="00CE4C2B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Programme leader comments (including approve/reject)</w:t>
            </w:r>
          </w:p>
        </w:tc>
      </w:tr>
      <w:tr w:rsidR="00CE4C2B" w:rsidRPr="00D05CBD" w14:paraId="23B14687" w14:textId="77777777" w:rsidTr="00D05CBD">
        <w:trPr>
          <w:trHeight w:val="552"/>
        </w:trPr>
        <w:tc>
          <w:tcPr>
            <w:tcW w:w="1555" w:type="dxa"/>
          </w:tcPr>
          <w:p w14:paraId="6F75BE22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830999766" w:edGrp="everyone" w:colFirst="0" w:colLast="0"/>
            <w:permStart w:id="1535139594" w:edGrp="everyone" w:colFirst="1" w:colLast="1"/>
            <w:permStart w:id="730597086" w:edGrp="everyone" w:colFirst="2" w:colLast="2"/>
          </w:p>
        </w:tc>
        <w:tc>
          <w:tcPr>
            <w:tcW w:w="4887" w:type="dxa"/>
          </w:tcPr>
          <w:p w14:paraId="130C18CA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3186" w:type="dxa"/>
          </w:tcPr>
          <w:p w14:paraId="521FA95D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5EFA74F7" w14:textId="77777777" w:rsidTr="00D05CBD">
        <w:trPr>
          <w:trHeight w:val="552"/>
        </w:trPr>
        <w:tc>
          <w:tcPr>
            <w:tcW w:w="1555" w:type="dxa"/>
          </w:tcPr>
          <w:p w14:paraId="742A1E1B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30368512" w:edGrp="everyone" w:colFirst="0" w:colLast="0"/>
            <w:permStart w:id="943669343" w:edGrp="everyone" w:colFirst="1" w:colLast="1"/>
            <w:permStart w:id="606633469" w:edGrp="everyone" w:colFirst="2" w:colLast="2"/>
            <w:permEnd w:id="830999766"/>
            <w:permEnd w:id="1535139594"/>
            <w:permEnd w:id="730597086"/>
          </w:p>
        </w:tc>
        <w:tc>
          <w:tcPr>
            <w:tcW w:w="4887" w:type="dxa"/>
          </w:tcPr>
          <w:p w14:paraId="0ED1DE3C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3186" w:type="dxa"/>
          </w:tcPr>
          <w:p w14:paraId="244750FB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130368512"/>
      <w:permEnd w:id="943669343"/>
      <w:permEnd w:id="606633469"/>
    </w:tbl>
    <w:p w14:paraId="6BE27658" w14:textId="61A90DD9" w:rsidR="000A790D" w:rsidRPr="00D05CBD" w:rsidRDefault="000A790D" w:rsidP="00A770FC">
      <w:pPr>
        <w:pStyle w:val="NoSpacing"/>
        <w:rPr>
          <w:rFonts w:ascii="Montserrat" w:hAnsi="Montserrat" w:cs="Arial"/>
          <w:sz w:val="16"/>
          <w:szCs w:val="16"/>
        </w:rPr>
      </w:pPr>
    </w:p>
    <w:p w14:paraId="2D8534AB" w14:textId="3C5F4CB2" w:rsidR="00CE4C2B" w:rsidRPr="00D05CBD" w:rsidRDefault="00CE4C2B" w:rsidP="00A770FC">
      <w:pPr>
        <w:pStyle w:val="NoSpacing"/>
        <w:rPr>
          <w:rFonts w:ascii="Montserrat" w:hAnsi="Montserrat" w:cs="Arial"/>
          <w:sz w:val="20"/>
          <w:szCs w:val="20"/>
        </w:rPr>
      </w:pPr>
      <w:r w:rsidRPr="00D05CBD">
        <w:rPr>
          <w:rFonts w:ascii="Montserrat" w:hAnsi="Montserrat" w:cs="Arial"/>
          <w:sz w:val="20"/>
          <w:szCs w:val="20"/>
        </w:rPr>
        <w:t>Claims against academic credit</w:t>
      </w:r>
    </w:p>
    <w:p w14:paraId="2F0E2C78" w14:textId="4DCCCF56" w:rsidR="00CE4C2B" w:rsidRPr="00D05CBD" w:rsidRDefault="00CE4C2B" w:rsidP="00A770FC">
      <w:pPr>
        <w:pStyle w:val="NoSpacing"/>
        <w:rPr>
          <w:rFonts w:ascii="Montserrat" w:hAnsi="Montserrat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402"/>
        <w:gridCol w:w="2687"/>
      </w:tblGrid>
      <w:tr w:rsidR="00CE4C2B" w:rsidRPr="00D05CBD" w14:paraId="2A2717FC" w14:textId="77777777" w:rsidTr="00D05CBD">
        <w:trPr>
          <w:trHeight w:val="673"/>
        </w:trPr>
        <w:tc>
          <w:tcPr>
            <w:tcW w:w="3539" w:type="dxa"/>
            <w:shd w:val="clear" w:color="auto" w:fill="BFBFBF" w:themeFill="background1" w:themeFillShade="BF"/>
            <w:vAlign w:val="center"/>
          </w:tcPr>
          <w:p w14:paraId="06B18E89" w14:textId="50CFA6E6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Module or course level learning outcome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4B5D9B6" w14:textId="43619EB1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Evidence of prior learning</w:t>
            </w:r>
          </w:p>
        </w:tc>
        <w:tc>
          <w:tcPr>
            <w:tcW w:w="2687" w:type="dxa"/>
            <w:shd w:val="clear" w:color="auto" w:fill="BFBFBF" w:themeFill="background1" w:themeFillShade="BF"/>
            <w:vAlign w:val="center"/>
          </w:tcPr>
          <w:p w14:paraId="2F6E00F2" w14:textId="5449A246" w:rsidR="00CE4C2B" w:rsidRPr="00D05CBD" w:rsidRDefault="00CE4C2B" w:rsidP="00D05CBD">
            <w:pPr>
              <w:pStyle w:val="NoSpacing"/>
              <w:ind w:left="-109" w:right="-116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Assessor comments (including approve/reject)</w:t>
            </w:r>
          </w:p>
        </w:tc>
      </w:tr>
      <w:tr w:rsidR="00CE4C2B" w:rsidRPr="00D05CBD" w14:paraId="5C85E01C" w14:textId="77777777" w:rsidTr="00D05CBD">
        <w:trPr>
          <w:trHeight w:val="713"/>
        </w:trPr>
        <w:tc>
          <w:tcPr>
            <w:tcW w:w="3539" w:type="dxa"/>
          </w:tcPr>
          <w:p w14:paraId="6659A2F6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802575459" w:edGrp="everyone" w:colFirst="0" w:colLast="0"/>
            <w:permStart w:id="2123195244" w:edGrp="everyone" w:colFirst="1" w:colLast="1"/>
            <w:permStart w:id="1019365231" w:edGrp="everyone" w:colFirst="2" w:colLast="2"/>
          </w:p>
        </w:tc>
        <w:tc>
          <w:tcPr>
            <w:tcW w:w="3402" w:type="dxa"/>
          </w:tcPr>
          <w:p w14:paraId="17CDAB82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687" w:type="dxa"/>
          </w:tcPr>
          <w:p w14:paraId="48396288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781CEE4B" w14:textId="77777777" w:rsidTr="00D05CBD">
        <w:trPr>
          <w:trHeight w:val="713"/>
        </w:trPr>
        <w:tc>
          <w:tcPr>
            <w:tcW w:w="3539" w:type="dxa"/>
          </w:tcPr>
          <w:p w14:paraId="72DDBCA2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269754430" w:edGrp="everyone" w:colFirst="0" w:colLast="0"/>
            <w:permStart w:id="928873124" w:edGrp="everyone" w:colFirst="1" w:colLast="1"/>
            <w:permStart w:id="112401536" w:edGrp="everyone" w:colFirst="2" w:colLast="2"/>
            <w:permEnd w:id="802575459"/>
            <w:permEnd w:id="2123195244"/>
            <w:permEnd w:id="1019365231"/>
          </w:p>
        </w:tc>
        <w:tc>
          <w:tcPr>
            <w:tcW w:w="3402" w:type="dxa"/>
          </w:tcPr>
          <w:p w14:paraId="3F9A89C3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687" w:type="dxa"/>
          </w:tcPr>
          <w:p w14:paraId="26A3E1DF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404E9044" w14:textId="77777777" w:rsidTr="00D05CBD">
        <w:trPr>
          <w:trHeight w:val="713"/>
        </w:trPr>
        <w:tc>
          <w:tcPr>
            <w:tcW w:w="3539" w:type="dxa"/>
          </w:tcPr>
          <w:p w14:paraId="204C5E42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62272441" w:edGrp="everyone" w:colFirst="0" w:colLast="0"/>
            <w:permStart w:id="1395293117" w:edGrp="everyone" w:colFirst="1" w:colLast="1"/>
            <w:permStart w:id="567293856" w:edGrp="everyone" w:colFirst="2" w:colLast="2"/>
            <w:permEnd w:id="269754430"/>
            <w:permEnd w:id="928873124"/>
            <w:permEnd w:id="112401536"/>
          </w:p>
        </w:tc>
        <w:tc>
          <w:tcPr>
            <w:tcW w:w="3402" w:type="dxa"/>
          </w:tcPr>
          <w:p w14:paraId="2CC8DD73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687" w:type="dxa"/>
          </w:tcPr>
          <w:p w14:paraId="30E44597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1B39C578" w14:textId="77777777" w:rsidTr="00D05CBD">
        <w:trPr>
          <w:trHeight w:val="713"/>
        </w:trPr>
        <w:tc>
          <w:tcPr>
            <w:tcW w:w="3539" w:type="dxa"/>
          </w:tcPr>
          <w:p w14:paraId="4E3C4A87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2036231748" w:edGrp="everyone" w:colFirst="0" w:colLast="0"/>
            <w:permStart w:id="2094426135" w:edGrp="everyone" w:colFirst="1" w:colLast="1"/>
            <w:permStart w:id="207382718" w:edGrp="everyone" w:colFirst="2" w:colLast="2"/>
            <w:permEnd w:id="62272441"/>
            <w:permEnd w:id="1395293117"/>
            <w:permEnd w:id="567293856"/>
          </w:p>
        </w:tc>
        <w:tc>
          <w:tcPr>
            <w:tcW w:w="3402" w:type="dxa"/>
          </w:tcPr>
          <w:p w14:paraId="7A03F215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687" w:type="dxa"/>
          </w:tcPr>
          <w:p w14:paraId="046B160E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530C0C30" w14:textId="77777777" w:rsidTr="00D05CBD">
        <w:trPr>
          <w:trHeight w:val="713"/>
        </w:trPr>
        <w:tc>
          <w:tcPr>
            <w:tcW w:w="3539" w:type="dxa"/>
          </w:tcPr>
          <w:p w14:paraId="7249692A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552306850" w:edGrp="everyone" w:colFirst="0" w:colLast="0"/>
            <w:permStart w:id="1358057819" w:edGrp="everyone" w:colFirst="1" w:colLast="1"/>
            <w:permStart w:id="1161830827" w:edGrp="everyone" w:colFirst="2" w:colLast="2"/>
            <w:permEnd w:id="2036231748"/>
            <w:permEnd w:id="2094426135"/>
            <w:permEnd w:id="207382718"/>
          </w:p>
        </w:tc>
        <w:tc>
          <w:tcPr>
            <w:tcW w:w="3402" w:type="dxa"/>
          </w:tcPr>
          <w:p w14:paraId="055476AF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687" w:type="dxa"/>
          </w:tcPr>
          <w:p w14:paraId="1459C5F5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1552306850"/>
      <w:permEnd w:id="1358057819"/>
      <w:permEnd w:id="1161830827"/>
    </w:tbl>
    <w:p w14:paraId="453AE49E" w14:textId="3BBC1A38" w:rsidR="00CE4C2B" w:rsidRPr="00D05CBD" w:rsidRDefault="00CE4C2B" w:rsidP="00A770FC">
      <w:pPr>
        <w:pStyle w:val="NoSpacing"/>
        <w:rPr>
          <w:rFonts w:ascii="Montserrat" w:hAnsi="Montserrat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E4C2B" w:rsidRPr="00D05CBD" w14:paraId="1BC215BB" w14:textId="77777777" w:rsidTr="001F06EC">
        <w:trPr>
          <w:trHeight w:val="679"/>
        </w:trPr>
        <w:tc>
          <w:tcPr>
            <w:tcW w:w="2407" w:type="dxa"/>
            <w:shd w:val="clear" w:color="auto" w:fill="BFBFBF" w:themeFill="background1" w:themeFillShade="BF"/>
          </w:tcPr>
          <w:p w14:paraId="1979F3F2" w14:textId="01D16E12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583145267" w:edGrp="everyone" w:colFirst="1" w:colLast="1"/>
            <w:permStart w:id="732644640" w:edGrp="everyone" w:colFirst="3" w:colLast="3"/>
            <w:r w:rsidRPr="00D05CBD">
              <w:rPr>
                <w:rFonts w:ascii="Montserrat" w:hAnsi="Montserrat" w:cs="Arial"/>
                <w:sz w:val="20"/>
                <w:szCs w:val="20"/>
              </w:rPr>
              <w:t>Programme Leader</w:t>
            </w:r>
          </w:p>
        </w:tc>
        <w:tc>
          <w:tcPr>
            <w:tcW w:w="2407" w:type="dxa"/>
          </w:tcPr>
          <w:p w14:paraId="76903F49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BFBFBF" w:themeFill="background1" w:themeFillShade="BF"/>
          </w:tcPr>
          <w:p w14:paraId="16D8D273" w14:textId="7A1C3A89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Head of School</w:t>
            </w:r>
          </w:p>
        </w:tc>
        <w:tc>
          <w:tcPr>
            <w:tcW w:w="2407" w:type="dxa"/>
          </w:tcPr>
          <w:p w14:paraId="170E543B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3ECE1DA2" w14:textId="77777777" w:rsidTr="001F06EC">
        <w:trPr>
          <w:trHeight w:val="679"/>
        </w:trPr>
        <w:tc>
          <w:tcPr>
            <w:tcW w:w="2407" w:type="dxa"/>
            <w:shd w:val="clear" w:color="auto" w:fill="BFBFBF" w:themeFill="background1" w:themeFillShade="BF"/>
          </w:tcPr>
          <w:p w14:paraId="5169C918" w14:textId="13631531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530461022" w:edGrp="everyone" w:colFirst="1" w:colLast="1"/>
            <w:permStart w:id="2072542075" w:edGrp="everyone" w:colFirst="3" w:colLast="3"/>
            <w:permEnd w:id="583145267"/>
            <w:permEnd w:id="732644640"/>
            <w:r w:rsidRPr="00D05CBD">
              <w:rPr>
                <w:rFonts w:ascii="Montserrat" w:hAnsi="Montserrat" w:cs="Arial"/>
                <w:sz w:val="20"/>
                <w:szCs w:val="20"/>
              </w:rPr>
              <w:t>Signature</w:t>
            </w:r>
          </w:p>
        </w:tc>
        <w:tc>
          <w:tcPr>
            <w:tcW w:w="2407" w:type="dxa"/>
          </w:tcPr>
          <w:p w14:paraId="62547336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BFBFBF" w:themeFill="background1" w:themeFillShade="BF"/>
          </w:tcPr>
          <w:p w14:paraId="5CD4C21F" w14:textId="4CDABF9E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Signature</w:t>
            </w:r>
          </w:p>
        </w:tc>
        <w:tc>
          <w:tcPr>
            <w:tcW w:w="2407" w:type="dxa"/>
          </w:tcPr>
          <w:p w14:paraId="6928017E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515D78EE" w14:textId="77777777" w:rsidTr="001F06EC">
        <w:trPr>
          <w:trHeight w:val="679"/>
        </w:trPr>
        <w:tc>
          <w:tcPr>
            <w:tcW w:w="2407" w:type="dxa"/>
            <w:shd w:val="clear" w:color="auto" w:fill="BFBFBF" w:themeFill="background1" w:themeFillShade="BF"/>
          </w:tcPr>
          <w:p w14:paraId="649A5B0A" w14:textId="4DFD06C8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742595996" w:edGrp="everyone" w:colFirst="1" w:colLast="1"/>
            <w:permEnd w:id="530461022"/>
            <w:permEnd w:id="2072542075"/>
            <w:r w:rsidRPr="00D05CBD">
              <w:rPr>
                <w:rFonts w:ascii="Montserrat" w:hAnsi="Montserrat" w:cs="Arial"/>
                <w:sz w:val="20"/>
                <w:szCs w:val="20"/>
              </w:rPr>
              <w:t>Date referred to Head of School</w:t>
            </w:r>
          </w:p>
        </w:tc>
        <w:tc>
          <w:tcPr>
            <w:tcW w:w="2407" w:type="dxa"/>
          </w:tcPr>
          <w:p w14:paraId="10A37271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BFBFBF" w:themeFill="background1" w:themeFillShade="BF"/>
          </w:tcPr>
          <w:p w14:paraId="696A0A6D" w14:textId="6E473241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Claim recommended to Module Board?</w:t>
            </w:r>
          </w:p>
        </w:tc>
        <w:tc>
          <w:tcPr>
            <w:tcW w:w="2407" w:type="dxa"/>
          </w:tcPr>
          <w:p w14:paraId="241EEC57" w14:textId="44CFF016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874554963" w:edGrp="everyone"/>
            <w:r w:rsidRPr="00D05CBD">
              <w:rPr>
                <w:rFonts w:ascii="Montserrat" w:hAnsi="Montserrat" w:cs="Arial"/>
                <w:sz w:val="20"/>
                <w:szCs w:val="20"/>
              </w:rPr>
              <w:t>Y/N</w:t>
            </w:r>
            <w:permEnd w:id="1874554963"/>
          </w:p>
        </w:tc>
      </w:tr>
      <w:tr w:rsidR="00CE4C2B" w:rsidRPr="00D05CBD" w14:paraId="65A67BB4" w14:textId="77777777" w:rsidTr="001F06EC">
        <w:trPr>
          <w:trHeight w:val="595"/>
        </w:trPr>
        <w:tc>
          <w:tcPr>
            <w:tcW w:w="4814" w:type="dxa"/>
            <w:gridSpan w:val="2"/>
            <w:shd w:val="clear" w:color="auto" w:fill="BFBFBF" w:themeFill="background1" w:themeFillShade="BF"/>
          </w:tcPr>
          <w:p w14:paraId="32150143" w14:textId="48E4AF78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2139958194" w:edGrp="everyone" w:colFirst="2" w:colLast="2"/>
            <w:permEnd w:id="742595996"/>
            <w:r w:rsidRPr="00D05CBD">
              <w:rPr>
                <w:rFonts w:ascii="Montserrat" w:hAnsi="Montserrat" w:cs="Arial"/>
                <w:sz w:val="20"/>
                <w:szCs w:val="20"/>
              </w:rPr>
              <w:t>If the RPL claim, in full or part, is rejected please state reasons below:</w:t>
            </w:r>
          </w:p>
        </w:tc>
        <w:tc>
          <w:tcPr>
            <w:tcW w:w="2407" w:type="dxa"/>
            <w:shd w:val="clear" w:color="auto" w:fill="BFBFBF" w:themeFill="background1" w:themeFillShade="BF"/>
          </w:tcPr>
          <w:p w14:paraId="6ADE400D" w14:textId="0D21BFA3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Date</w:t>
            </w:r>
          </w:p>
        </w:tc>
        <w:tc>
          <w:tcPr>
            <w:tcW w:w="2407" w:type="dxa"/>
          </w:tcPr>
          <w:p w14:paraId="6B4C3552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E4C2B" w:rsidRPr="00D05CBD" w14:paraId="2BE06F12" w14:textId="77777777" w:rsidTr="001F06EC">
        <w:trPr>
          <w:trHeight w:val="420"/>
        </w:trPr>
        <w:tc>
          <w:tcPr>
            <w:tcW w:w="4814" w:type="dxa"/>
            <w:gridSpan w:val="2"/>
            <w:vMerge w:val="restart"/>
          </w:tcPr>
          <w:p w14:paraId="7E4D3CFE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996877889" w:edGrp="everyone" w:colFirst="0" w:colLast="0"/>
            <w:permEnd w:id="2139958194"/>
          </w:p>
        </w:tc>
        <w:tc>
          <w:tcPr>
            <w:tcW w:w="4814" w:type="dxa"/>
            <w:gridSpan w:val="2"/>
            <w:shd w:val="clear" w:color="auto" w:fill="BFBFBF" w:themeFill="background1" w:themeFillShade="BF"/>
          </w:tcPr>
          <w:p w14:paraId="066355D5" w14:textId="0B251BCF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sz w:val="20"/>
                <w:szCs w:val="20"/>
              </w:rPr>
              <w:t>If the RPL claim, in full or part, is rejected please state reasons below:</w:t>
            </w:r>
          </w:p>
        </w:tc>
      </w:tr>
      <w:tr w:rsidR="00CE4C2B" w:rsidRPr="00D05CBD" w14:paraId="22B52F51" w14:textId="77777777" w:rsidTr="00D05CBD">
        <w:trPr>
          <w:trHeight w:val="1210"/>
        </w:trPr>
        <w:tc>
          <w:tcPr>
            <w:tcW w:w="4814" w:type="dxa"/>
            <w:gridSpan w:val="2"/>
            <w:vMerge/>
          </w:tcPr>
          <w:p w14:paraId="2275B8F8" w14:textId="77777777" w:rsidR="00CE4C2B" w:rsidRPr="00D05CBD" w:rsidRDefault="00CE4C2B" w:rsidP="00A770FC">
            <w:pPr>
              <w:pStyle w:val="NoSpacing"/>
              <w:rPr>
                <w:rFonts w:ascii="Montserrat" w:hAnsi="Montserrat" w:cs="Arial"/>
                <w:sz w:val="20"/>
                <w:szCs w:val="20"/>
              </w:rPr>
            </w:pPr>
            <w:permStart w:id="1383023265" w:edGrp="everyone" w:colFirst="1" w:colLast="1"/>
            <w:permEnd w:id="996877889"/>
          </w:p>
        </w:tc>
        <w:tc>
          <w:tcPr>
            <w:tcW w:w="4814" w:type="dxa"/>
            <w:gridSpan w:val="2"/>
          </w:tcPr>
          <w:p w14:paraId="1945B81F" w14:textId="5E58C5B4" w:rsidR="00CE4C2B" w:rsidRPr="00D05CBD" w:rsidRDefault="00CE4C2B" w:rsidP="00D05CBD">
            <w:pPr>
              <w:pStyle w:val="NoSpacing"/>
              <w:ind w:right="-116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permEnd w:id="1383023265"/>
    </w:tbl>
    <w:p w14:paraId="3A46B67A" w14:textId="0FC7AE5D" w:rsidR="00CE4C2B" w:rsidRPr="00D05CBD" w:rsidRDefault="00CE4C2B" w:rsidP="00A770FC">
      <w:pPr>
        <w:pStyle w:val="NoSpacing"/>
        <w:rPr>
          <w:rFonts w:ascii="Montserrat" w:hAnsi="Montserrat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386"/>
        <w:gridCol w:w="1276"/>
        <w:gridCol w:w="1553"/>
      </w:tblGrid>
      <w:tr w:rsidR="00CE4C2B" w:rsidRPr="00D05CBD" w14:paraId="7746530D" w14:textId="77777777" w:rsidTr="00CE4C2B">
        <w:tc>
          <w:tcPr>
            <w:tcW w:w="9628" w:type="dxa"/>
            <w:gridSpan w:val="4"/>
          </w:tcPr>
          <w:p w14:paraId="1FCC2F7B" w14:textId="4E13D4A0" w:rsidR="00CE4C2B" w:rsidRPr="00D05CBD" w:rsidRDefault="00CE4C2B" w:rsidP="00A770FC">
            <w:pPr>
              <w:pStyle w:val="NoSpacing"/>
              <w:rPr>
                <w:rFonts w:ascii="Montserrat" w:hAnsi="Montserrat" w:cs="Arial"/>
                <w:b/>
                <w:bCs/>
                <w:sz w:val="16"/>
                <w:szCs w:val="16"/>
              </w:rPr>
            </w:pPr>
            <w:r w:rsidRPr="00D05CBD">
              <w:rPr>
                <w:rFonts w:ascii="Montserrat" w:hAnsi="Montserrat" w:cs="Arial"/>
                <w:b/>
                <w:bCs/>
                <w:sz w:val="16"/>
                <w:szCs w:val="16"/>
              </w:rPr>
              <w:t>Copy of Recognition of Prior Learning Request Form (C-RPL-01) to be sent to Registry and copy to be retained in accordance with the Quality Records Schedule</w:t>
            </w:r>
          </w:p>
        </w:tc>
      </w:tr>
      <w:tr w:rsidR="00CE4C2B" w:rsidRPr="00D05CBD" w14:paraId="7D0D1CE9" w14:textId="77777777" w:rsidTr="00CE4C2B">
        <w:tc>
          <w:tcPr>
            <w:tcW w:w="9628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0A872117" w14:textId="17A6E33B" w:rsidR="00CE4C2B" w:rsidRPr="00D05CBD" w:rsidRDefault="00CE4C2B" w:rsidP="00A770FC">
            <w:pPr>
              <w:pStyle w:val="NoSpacing"/>
              <w:rPr>
                <w:rFonts w:ascii="Montserrat" w:hAnsi="Montserrat" w:cs="Arial"/>
                <w:b/>
                <w:bCs/>
                <w:sz w:val="20"/>
                <w:szCs w:val="20"/>
              </w:rPr>
            </w:pPr>
            <w:r w:rsidRPr="00D05CBD">
              <w:rPr>
                <w:rFonts w:ascii="Montserrat" w:hAnsi="Montserrat" w:cs="Arial"/>
                <w:b/>
                <w:bCs/>
                <w:color w:val="FFFFFF" w:themeColor="background1"/>
                <w:sz w:val="20"/>
                <w:szCs w:val="20"/>
              </w:rPr>
              <w:t>Registry use only</w:t>
            </w:r>
          </w:p>
        </w:tc>
      </w:tr>
      <w:tr w:rsidR="00CE4C2B" w:rsidRPr="00D05CBD" w14:paraId="5F290D3A" w14:textId="77777777" w:rsidTr="00CE4C2B">
        <w:trPr>
          <w:trHeight w:val="356"/>
        </w:trPr>
        <w:tc>
          <w:tcPr>
            <w:tcW w:w="1413" w:type="dxa"/>
            <w:tcBorders>
              <w:right w:val="nil"/>
            </w:tcBorders>
            <w:vAlign w:val="center"/>
          </w:tcPr>
          <w:p w14:paraId="3A28AC57" w14:textId="4BB9932D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permStart w:id="1104488511" w:edGrp="everyone" w:colFirst="1" w:colLast="1"/>
            <w:permStart w:id="360730726" w:edGrp="everyone" w:colFirst="3" w:colLast="3"/>
            <w:r w:rsidRPr="00D05CBD">
              <w:rPr>
                <w:rFonts w:ascii="Montserrat" w:hAnsi="Montserrat" w:cs="Arial"/>
                <w:sz w:val="18"/>
                <w:szCs w:val="18"/>
              </w:rPr>
              <w:t>Received by:</w:t>
            </w:r>
          </w:p>
        </w:tc>
        <w:tc>
          <w:tcPr>
            <w:tcW w:w="5386" w:type="dxa"/>
            <w:tcBorders>
              <w:left w:val="nil"/>
              <w:right w:val="single" w:sz="4" w:space="0" w:color="auto"/>
            </w:tcBorders>
            <w:vAlign w:val="center"/>
          </w:tcPr>
          <w:p w14:paraId="45685508" w14:textId="5CD771F7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vAlign w:val="center"/>
          </w:tcPr>
          <w:p w14:paraId="4E92DC10" w14:textId="268D30B8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D05CBD">
              <w:rPr>
                <w:rFonts w:ascii="Montserrat" w:hAnsi="Montserrat" w:cs="Arial"/>
                <w:sz w:val="18"/>
                <w:szCs w:val="18"/>
              </w:rPr>
              <w:t>Date</w:t>
            </w:r>
          </w:p>
        </w:tc>
        <w:tc>
          <w:tcPr>
            <w:tcW w:w="1553" w:type="dxa"/>
            <w:tcBorders>
              <w:left w:val="nil"/>
            </w:tcBorders>
            <w:vAlign w:val="center"/>
          </w:tcPr>
          <w:p w14:paraId="4CE3EDDD" w14:textId="2DEEB87F" w:rsidR="00CE4C2B" w:rsidRPr="00D05CBD" w:rsidRDefault="00CE4C2B" w:rsidP="00CE4C2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permEnd w:id="1104488511"/>
      <w:permEnd w:id="360730726"/>
    </w:tbl>
    <w:p w14:paraId="7A78D91C" w14:textId="77777777" w:rsidR="00CE4C2B" w:rsidRPr="00D05CBD" w:rsidRDefault="00CE4C2B" w:rsidP="00D05CBD">
      <w:pPr>
        <w:pStyle w:val="NoSpacing"/>
        <w:rPr>
          <w:rFonts w:ascii="Montserrat" w:hAnsi="Montserrat" w:cs="Arial"/>
          <w:sz w:val="20"/>
          <w:szCs w:val="20"/>
        </w:rPr>
      </w:pPr>
    </w:p>
    <w:sectPr w:rsidR="00CE4C2B" w:rsidRPr="00D05CBD" w:rsidSect="00D05CBD">
      <w:headerReference w:type="default" r:id="rId6"/>
      <w:footerReference w:type="default" r:id="rId7"/>
      <w:pgSz w:w="11906" w:h="16838"/>
      <w:pgMar w:top="1134" w:right="1134" w:bottom="1134" w:left="1134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F37E" w14:textId="77777777" w:rsidR="00361F02" w:rsidRDefault="00361F02" w:rsidP="00A770FC">
      <w:pPr>
        <w:spacing w:after="0" w:line="240" w:lineRule="auto"/>
      </w:pPr>
      <w:r>
        <w:separator/>
      </w:r>
    </w:p>
  </w:endnote>
  <w:endnote w:type="continuationSeparator" w:id="0">
    <w:p w14:paraId="6120B377" w14:textId="77777777" w:rsidR="00361F02" w:rsidRDefault="00361F02" w:rsidP="00A7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A770FC" w:rsidRPr="00A770FC" w14:paraId="462182D1" w14:textId="77777777" w:rsidTr="00A770FC">
      <w:tc>
        <w:tcPr>
          <w:tcW w:w="3209" w:type="dxa"/>
          <w:vAlign w:val="bottom"/>
        </w:tcPr>
        <w:p w14:paraId="48C3B804" w14:textId="77777777" w:rsidR="00A770FC" w:rsidRPr="00A770FC" w:rsidRDefault="00A770FC" w:rsidP="00A770FC">
          <w:pPr>
            <w:pStyle w:val="NoSpacing"/>
            <w:rPr>
              <w:rFonts w:ascii="Arial" w:hAnsi="Arial" w:cs="Arial"/>
              <w:sz w:val="20"/>
              <w:szCs w:val="20"/>
            </w:rPr>
          </w:pPr>
          <w:r w:rsidRPr="00A770FC">
            <w:rPr>
              <w:rFonts w:ascii="Arial" w:hAnsi="Arial" w:cs="Arial"/>
              <w:sz w:val="16"/>
              <w:szCs w:val="16"/>
            </w:rPr>
            <w:t>Uncontrolled if printed</w:t>
          </w:r>
        </w:p>
      </w:tc>
      <w:tc>
        <w:tcPr>
          <w:tcW w:w="3209" w:type="dxa"/>
          <w:vAlign w:val="center"/>
        </w:tcPr>
        <w:p w14:paraId="17773F9B" w14:textId="77777777" w:rsidR="00A770FC" w:rsidRPr="00A770FC" w:rsidRDefault="00A770FC" w:rsidP="00A770FC">
          <w:pPr>
            <w:pStyle w:val="NoSpacing"/>
            <w:jc w:val="center"/>
            <w:rPr>
              <w:rFonts w:ascii="Arial" w:hAnsi="Arial" w:cs="Arial"/>
              <w:sz w:val="20"/>
              <w:szCs w:val="20"/>
            </w:rPr>
          </w:pPr>
          <w:r w:rsidRPr="00A770FC">
            <w:rPr>
              <w:rFonts w:ascii="Arial" w:hAnsi="Arial" w:cs="Arial"/>
              <w:sz w:val="20"/>
              <w:szCs w:val="20"/>
            </w:rPr>
            <w:t xml:space="preserve">Page </w: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instrText xml:space="preserve"> PAGE  \* Arabic  \* MERGEFORMAT </w:instrTex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A770FC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A770FC">
            <w:rPr>
              <w:rFonts w:ascii="Arial" w:hAnsi="Arial" w:cs="Arial"/>
              <w:sz w:val="20"/>
              <w:szCs w:val="20"/>
            </w:rPr>
            <w:t xml:space="preserve"> of </w: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 \* Arabic  \* MERGEFORMAT </w:instrTex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A770FC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A770FC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3210" w:type="dxa"/>
        </w:tcPr>
        <w:p w14:paraId="54CFE218" w14:textId="77777777" w:rsidR="00A770FC" w:rsidRPr="00A770FC" w:rsidRDefault="00A770FC" w:rsidP="00A770FC">
          <w:pPr>
            <w:pStyle w:val="NoSpacing"/>
            <w:rPr>
              <w:rFonts w:ascii="Arial" w:hAnsi="Arial" w:cs="Arial"/>
              <w:sz w:val="20"/>
              <w:szCs w:val="20"/>
            </w:rPr>
          </w:pPr>
        </w:p>
      </w:tc>
    </w:tr>
  </w:tbl>
  <w:p w14:paraId="0EA46C70" w14:textId="77777777" w:rsidR="00A770FC" w:rsidRDefault="00A770FC" w:rsidP="00A770FC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23BD" w14:textId="77777777" w:rsidR="00361F02" w:rsidRDefault="00361F02" w:rsidP="00A770FC">
      <w:pPr>
        <w:spacing w:after="0" w:line="240" w:lineRule="auto"/>
      </w:pPr>
      <w:r>
        <w:separator/>
      </w:r>
    </w:p>
  </w:footnote>
  <w:footnote w:type="continuationSeparator" w:id="0">
    <w:p w14:paraId="0822061F" w14:textId="77777777" w:rsidR="00361F02" w:rsidRDefault="00361F02" w:rsidP="00A7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676"/>
    </w:tblGrid>
    <w:tr w:rsidR="00D05CBD" w14:paraId="6670E52E" w14:textId="77777777" w:rsidTr="00D05CBD">
      <w:tc>
        <w:tcPr>
          <w:tcW w:w="4962" w:type="dxa"/>
        </w:tcPr>
        <w:p w14:paraId="79A623D1" w14:textId="7FE97F73" w:rsidR="00D05CBD" w:rsidRDefault="00D05CBD" w:rsidP="00A770FC">
          <w:pPr>
            <w:pStyle w:val="NoSpacing"/>
          </w:pPr>
          <w:r>
            <w:rPr>
              <w:noProof/>
            </w:rPr>
            <w:drawing>
              <wp:inline distT="0" distB="0" distL="0" distR="0" wp14:anchorId="3BCB4EDF" wp14:editId="2B23D2E9">
                <wp:extent cx="2478029" cy="719329"/>
                <wp:effectExtent l="0" t="0" r="0" b="508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8029" cy="719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6" w:type="dxa"/>
        </w:tcPr>
        <w:p w14:paraId="0C7079A8" w14:textId="77777777" w:rsidR="00D05CBD" w:rsidRPr="00D05CBD" w:rsidRDefault="00D05CBD" w:rsidP="00A770FC">
          <w:pPr>
            <w:pStyle w:val="NoSpacing"/>
            <w:rPr>
              <w:rFonts w:ascii="Montserrat" w:hAnsi="Montserrat" w:cs="Arial"/>
              <w:b/>
              <w:bCs/>
              <w:sz w:val="6"/>
              <w:szCs w:val="6"/>
            </w:rPr>
          </w:pPr>
        </w:p>
        <w:p w14:paraId="3B825081" w14:textId="48F22489" w:rsidR="00D05CBD" w:rsidRPr="00D05CBD" w:rsidRDefault="00D05CBD" w:rsidP="00A770FC">
          <w:pPr>
            <w:pStyle w:val="NoSpacing"/>
            <w:rPr>
              <w:rFonts w:ascii="Montserrat" w:hAnsi="Montserrat" w:cs="Arial"/>
              <w:b/>
              <w:bCs/>
              <w:sz w:val="28"/>
              <w:szCs w:val="28"/>
            </w:rPr>
          </w:pPr>
          <w:r w:rsidRPr="00D05CBD">
            <w:rPr>
              <w:rFonts w:ascii="Montserrat" w:hAnsi="Montserrat" w:cs="Arial"/>
              <w:b/>
              <w:bCs/>
              <w:sz w:val="28"/>
              <w:szCs w:val="28"/>
            </w:rPr>
            <w:t>Recognition of Prior Learning Request Form</w:t>
          </w:r>
        </w:p>
        <w:p w14:paraId="5527799A" w14:textId="2DD7404C" w:rsidR="00D05CBD" w:rsidRPr="00D05CBD" w:rsidRDefault="00D05CBD" w:rsidP="00A770FC">
          <w:pPr>
            <w:pStyle w:val="NoSpacing"/>
            <w:rPr>
              <w:rFonts w:ascii="Montserrat" w:hAnsi="Montserrat"/>
            </w:rPr>
          </w:pPr>
          <w:r w:rsidRPr="00D05CBD">
            <w:rPr>
              <w:rFonts w:ascii="Montserrat" w:hAnsi="Montserrat" w:cs="Arial"/>
              <w:b/>
              <w:bCs/>
              <w:sz w:val="24"/>
              <w:szCs w:val="24"/>
            </w:rPr>
            <w:t xml:space="preserve">C-RPL-01 Issue </w:t>
          </w:r>
          <w:r>
            <w:rPr>
              <w:rFonts w:ascii="Montserrat" w:hAnsi="Montserrat" w:cs="Arial"/>
              <w:b/>
              <w:bCs/>
              <w:sz w:val="24"/>
              <w:szCs w:val="24"/>
            </w:rPr>
            <w:t>2</w:t>
          </w:r>
          <w:r w:rsidRPr="00D05CBD">
            <w:rPr>
              <w:rFonts w:ascii="Montserrat" w:hAnsi="Montserrat" w:cs="Arial"/>
              <w:b/>
              <w:bCs/>
              <w:sz w:val="24"/>
              <w:szCs w:val="24"/>
            </w:rPr>
            <w:t xml:space="preserve"> Rev </w:t>
          </w:r>
          <w:r>
            <w:rPr>
              <w:rFonts w:ascii="Montserrat" w:hAnsi="Montserrat" w:cs="Arial"/>
              <w:b/>
              <w:bCs/>
              <w:sz w:val="24"/>
              <w:szCs w:val="24"/>
            </w:rPr>
            <w:t>0</w:t>
          </w:r>
        </w:p>
      </w:tc>
    </w:tr>
  </w:tbl>
  <w:p w14:paraId="1415068E" w14:textId="77777777" w:rsidR="00A770FC" w:rsidRPr="00D05CBD" w:rsidRDefault="00A770FC" w:rsidP="00A770FC">
    <w:pPr>
      <w:pStyle w:val="NoSpacing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mrfG2yemva+wI2tvTiRaK1POYpNMuT0vAnCgx/Q/ysyTh8SbIIQgvHiWu5BBafzTUT/gGhIINkXDUaKDCarlPQ==" w:salt="MxsfVz77T8W7JgoeT96l3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02"/>
    <w:rsid w:val="0002501C"/>
    <w:rsid w:val="000A790D"/>
    <w:rsid w:val="001F06EC"/>
    <w:rsid w:val="00361F02"/>
    <w:rsid w:val="00602B5C"/>
    <w:rsid w:val="00746F1A"/>
    <w:rsid w:val="00A770FC"/>
    <w:rsid w:val="00CE4C2B"/>
    <w:rsid w:val="00D05CBD"/>
    <w:rsid w:val="00DA3A67"/>
    <w:rsid w:val="00E643D0"/>
    <w:rsid w:val="00F9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E80FE"/>
  <w15:chartTrackingRefBased/>
  <w15:docId w15:val="{2EBB6B55-745D-40AC-92C4-F712FF63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70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7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0FC"/>
  </w:style>
  <w:style w:type="paragraph" w:styleId="Footer">
    <w:name w:val="footer"/>
    <w:basedOn w:val="Normal"/>
    <w:link w:val="FooterChar"/>
    <w:uiPriority w:val="99"/>
    <w:unhideWhenUsed/>
    <w:rsid w:val="00A77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0FC"/>
  </w:style>
  <w:style w:type="table" w:styleId="TableGrid">
    <w:name w:val="Table Grid"/>
    <w:basedOn w:val="TableNormal"/>
    <w:uiPriority w:val="39"/>
    <w:rsid w:val="00A77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ork\QMS\4.%20Templates\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</Template>
  <TotalTime>1</TotalTime>
  <Pages>3</Pages>
  <Words>430</Words>
  <Characters>2358</Characters>
  <Application>Microsoft Office Word</Application>
  <DocSecurity>8</DocSecurity>
  <Lines>73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Laura Westgarth</cp:lastModifiedBy>
  <cp:revision>3</cp:revision>
  <dcterms:created xsi:type="dcterms:W3CDTF">2025-11-10T15:15:00Z</dcterms:created>
  <dcterms:modified xsi:type="dcterms:W3CDTF">2025-11-10T15:15:00Z</dcterms:modified>
</cp:coreProperties>
</file>