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8C9F" w14:textId="3FF9D9D5" w:rsidR="00361F02" w:rsidRPr="001B3109" w:rsidRDefault="001B3109" w:rsidP="001B3109">
      <w:pPr>
        <w:pStyle w:val="NoSpacing"/>
        <w:rPr>
          <w:rFonts w:ascii="Montserrat" w:hAnsi="Montserrat"/>
          <w:sz w:val="20"/>
          <w:szCs w:val="20"/>
        </w:rPr>
      </w:pPr>
      <w:r w:rsidRPr="001B3109">
        <w:rPr>
          <w:rFonts w:ascii="Montserrat" w:hAnsi="Montserrat"/>
          <w:sz w:val="20"/>
          <w:szCs w:val="20"/>
        </w:rPr>
        <w:t xml:space="preserve">The </w:t>
      </w:r>
      <w:r w:rsidR="00EF035D">
        <w:rPr>
          <w:rFonts w:ascii="Montserrat" w:hAnsi="Montserrat"/>
          <w:sz w:val="20"/>
          <w:szCs w:val="20"/>
        </w:rPr>
        <w:t xml:space="preserve">Bishop Auckland </w:t>
      </w:r>
      <w:r w:rsidRPr="001B3109">
        <w:rPr>
          <w:rFonts w:ascii="Montserrat" w:hAnsi="Montserrat"/>
          <w:sz w:val="20"/>
          <w:szCs w:val="20"/>
        </w:rPr>
        <w:t xml:space="preserve">College </w:t>
      </w:r>
      <w:r w:rsidR="00EF035D">
        <w:rPr>
          <w:rFonts w:ascii="Montserrat" w:hAnsi="Montserrat"/>
          <w:sz w:val="20"/>
          <w:szCs w:val="20"/>
        </w:rPr>
        <w:t xml:space="preserve">Group </w:t>
      </w:r>
      <w:r w:rsidRPr="001B3109">
        <w:rPr>
          <w:rFonts w:ascii="Montserrat" w:hAnsi="Montserrat"/>
          <w:sz w:val="20"/>
          <w:szCs w:val="20"/>
        </w:rPr>
        <w:t xml:space="preserve">recognises that personal, medical, financial, or professional circumstances may occasionally impact a student’s ability to continue their full engagement with current programme of study. As such, you </w:t>
      </w:r>
      <w:r w:rsidR="00361F02" w:rsidRPr="001B3109">
        <w:rPr>
          <w:rFonts w:ascii="Montserrat" w:hAnsi="Montserrat"/>
          <w:sz w:val="20"/>
          <w:szCs w:val="20"/>
        </w:rPr>
        <w:t xml:space="preserve">may be eligible </w:t>
      </w:r>
      <w:r w:rsidR="007C0D91">
        <w:rPr>
          <w:rFonts w:ascii="Montserrat" w:hAnsi="Montserrat"/>
          <w:sz w:val="20"/>
          <w:szCs w:val="20"/>
        </w:rPr>
        <w:t xml:space="preserve">to request a planned interruption </w:t>
      </w:r>
      <w:r w:rsidRPr="001B3109">
        <w:rPr>
          <w:rFonts w:ascii="Montserrat" w:hAnsi="Montserrat"/>
          <w:sz w:val="20"/>
          <w:szCs w:val="20"/>
        </w:rPr>
        <w:t xml:space="preserve">in your learning in order to support you in your current circumstances. </w:t>
      </w:r>
      <w:r w:rsidR="00361F02" w:rsidRPr="001B3109">
        <w:rPr>
          <w:rFonts w:ascii="Montserrat" w:hAnsi="Montserrat"/>
          <w:sz w:val="20"/>
          <w:szCs w:val="20"/>
        </w:rPr>
        <w:t xml:space="preserve">Before you complete this </w:t>
      </w:r>
      <w:r w:rsidRPr="001B3109">
        <w:rPr>
          <w:rFonts w:ascii="Montserrat" w:hAnsi="Montserrat"/>
          <w:sz w:val="20"/>
          <w:szCs w:val="20"/>
        </w:rPr>
        <w:t>form,</w:t>
      </w:r>
      <w:r w:rsidR="00361F02" w:rsidRPr="001B3109">
        <w:rPr>
          <w:rFonts w:ascii="Montserrat" w:hAnsi="Montserrat"/>
          <w:sz w:val="20"/>
          <w:szCs w:val="20"/>
        </w:rPr>
        <w:t xml:space="preserve"> please ensure you have read the </w:t>
      </w:r>
      <w:r w:rsidRPr="001B3109">
        <w:rPr>
          <w:rFonts w:ascii="Montserrat" w:hAnsi="Montserrat"/>
          <w:sz w:val="20"/>
          <w:szCs w:val="20"/>
        </w:rPr>
        <w:t xml:space="preserve">college’s </w:t>
      </w:r>
      <w:r w:rsidR="005A594E">
        <w:rPr>
          <w:rFonts w:ascii="Montserrat" w:hAnsi="Montserrat"/>
          <w:sz w:val="20"/>
          <w:szCs w:val="20"/>
        </w:rPr>
        <w:t xml:space="preserve">Higher Education: </w:t>
      </w:r>
      <w:r w:rsidR="006E525D">
        <w:rPr>
          <w:rFonts w:ascii="Montserrat" w:hAnsi="Montserrat"/>
          <w:sz w:val="20"/>
          <w:szCs w:val="20"/>
        </w:rPr>
        <w:t>Interruption</w:t>
      </w:r>
      <w:r w:rsidR="005A594E">
        <w:rPr>
          <w:rFonts w:ascii="Montserrat" w:hAnsi="Montserrat"/>
          <w:sz w:val="20"/>
          <w:szCs w:val="20"/>
        </w:rPr>
        <w:t xml:space="preserve"> of Study </w:t>
      </w:r>
      <w:r w:rsidRPr="001B3109">
        <w:rPr>
          <w:rFonts w:ascii="Montserrat" w:hAnsi="Montserrat"/>
          <w:sz w:val="20"/>
          <w:szCs w:val="20"/>
        </w:rPr>
        <w:t>Policy (POL-HE-09)</w:t>
      </w:r>
      <w:r w:rsidR="00361F02" w:rsidRPr="001B3109">
        <w:rPr>
          <w:rFonts w:ascii="Montserrat" w:hAnsi="Montserrat"/>
          <w:sz w:val="20"/>
          <w:szCs w:val="20"/>
        </w:rPr>
        <w:t xml:space="preserve"> </w:t>
      </w:r>
      <w:r w:rsidRPr="001B3109">
        <w:rPr>
          <w:rFonts w:ascii="Montserrat" w:hAnsi="Montserrat"/>
          <w:sz w:val="20"/>
          <w:szCs w:val="20"/>
        </w:rPr>
        <w:t xml:space="preserve">and </w:t>
      </w:r>
      <w:r w:rsidR="006E525D">
        <w:rPr>
          <w:rFonts w:ascii="Montserrat" w:hAnsi="Montserrat"/>
          <w:sz w:val="20"/>
          <w:szCs w:val="20"/>
        </w:rPr>
        <w:t>h</w:t>
      </w:r>
      <w:permStart w:id="1181776585" w:edGrp="everyone"/>
      <w:permEnd w:id="1181776585"/>
      <w:r w:rsidR="006E525D">
        <w:rPr>
          <w:rFonts w:ascii="Montserrat" w:hAnsi="Montserrat"/>
          <w:sz w:val="20"/>
          <w:szCs w:val="20"/>
        </w:rPr>
        <w:t xml:space="preserve">ad a discussion </w:t>
      </w:r>
      <w:r w:rsidR="00361F02" w:rsidRPr="001B3109">
        <w:rPr>
          <w:rFonts w:ascii="Montserrat" w:hAnsi="Montserrat"/>
          <w:sz w:val="20"/>
          <w:szCs w:val="20"/>
        </w:rPr>
        <w:t xml:space="preserve">with </w:t>
      </w:r>
      <w:r w:rsidRPr="001B3109">
        <w:rPr>
          <w:rFonts w:ascii="Montserrat" w:hAnsi="Montserrat"/>
          <w:sz w:val="20"/>
          <w:szCs w:val="20"/>
        </w:rPr>
        <w:t>your</w:t>
      </w:r>
      <w:r w:rsidR="00361F02" w:rsidRPr="001B3109">
        <w:rPr>
          <w:rFonts w:ascii="Montserrat" w:hAnsi="Montserrat"/>
          <w:sz w:val="20"/>
          <w:szCs w:val="20"/>
        </w:rPr>
        <w:t xml:space="preserve"> Programme Leader.  If you wish to </w:t>
      </w:r>
      <w:r w:rsidRPr="001B3109">
        <w:rPr>
          <w:rFonts w:ascii="Montserrat" w:hAnsi="Montserrat"/>
          <w:sz w:val="20"/>
          <w:szCs w:val="20"/>
        </w:rPr>
        <w:t>request a</w:t>
      </w:r>
      <w:r w:rsidR="006E525D">
        <w:rPr>
          <w:rFonts w:ascii="Montserrat" w:hAnsi="Montserrat"/>
          <w:sz w:val="20"/>
          <w:szCs w:val="20"/>
        </w:rPr>
        <w:t>n interr</w:t>
      </w:r>
      <w:r w:rsidR="005513AA">
        <w:rPr>
          <w:rFonts w:ascii="Montserrat" w:hAnsi="Montserrat"/>
          <w:sz w:val="20"/>
          <w:szCs w:val="20"/>
        </w:rPr>
        <w:t>uption of study</w:t>
      </w:r>
      <w:r w:rsidRPr="001B3109">
        <w:rPr>
          <w:rFonts w:ascii="Montserrat" w:hAnsi="Montserrat"/>
          <w:sz w:val="20"/>
          <w:szCs w:val="20"/>
        </w:rPr>
        <w:t xml:space="preserve">, </w:t>
      </w:r>
      <w:r w:rsidR="00361F02" w:rsidRPr="001B3109">
        <w:rPr>
          <w:rFonts w:ascii="Montserrat" w:hAnsi="Montserrat"/>
          <w:sz w:val="20"/>
          <w:szCs w:val="20"/>
        </w:rPr>
        <w:t xml:space="preserve">please complete this form </w:t>
      </w:r>
      <w:r w:rsidRPr="001B3109">
        <w:rPr>
          <w:rFonts w:ascii="Montserrat" w:hAnsi="Montserrat"/>
          <w:sz w:val="20"/>
          <w:szCs w:val="20"/>
        </w:rPr>
        <w:t xml:space="preserve">in </w:t>
      </w:r>
      <w:r w:rsidR="00361F02" w:rsidRPr="001B3109">
        <w:rPr>
          <w:rFonts w:ascii="Montserrat" w:hAnsi="Montserrat"/>
          <w:sz w:val="20"/>
          <w:szCs w:val="20"/>
        </w:rPr>
        <w:t>ful</w:t>
      </w:r>
      <w:r w:rsidRPr="001B3109">
        <w:rPr>
          <w:rFonts w:ascii="Montserrat" w:hAnsi="Montserrat"/>
          <w:sz w:val="20"/>
          <w:szCs w:val="20"/>
        </w:rPr>
        <w:t xml:space="preserve">l and attach any supporting evidence relating to your application. </w:t>
      </w:r>
    </w:p>
    <w:p w14:paraId="43D43769" w14:textId="3F5E9927" w:rsidR="00361F02" w:rsidRDefault="00361F02" w:rsidP="00A770FC">
      <w:pPr>
        <w:pStyle w:val="NoSpacing"/>
        <w:rPr>
          <w:rFonts w:ascii="Arial" w:hAnsi="Arial" w:cs="Arial"/>
          <w:sz w:val="20"/>
          <w:szCs w:val="20"/>
        </w:rPr>
      </w:pPr>
    </w:p>
    <w:p w14:paraId="2B263720" w14:textId="32776714" w:rsidR="00361F02" w:rsidRPr="001B3109" w:rsidRDefault="00361F02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  <w:r w:rsidRPr="001B3109">
        <w:rPr>
          <w:rFonts w:ascii="Montserrat" w:hAnsi="Montserrat" w:cs="Arial"/>
          <w:b/>
          <w:bCs/>
          <w:sz w:val="20"/>
          <w:szCs w:val="20"/>
        </w:rPr>
        <w:t>Section A: to be completed by the student</w:t>
      </w:r>
    </w:p>
    <w:p w14:paraId="29BA2A08" w14:textId="65EB3E7C" w:rsidR="00361F02" w:rsidRPr="001B3109" w:rsidRDefault="00361F02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</w:p>
    <w:p w14:paraId="0CC90320" w14:textId="14D5D76A" w:rsidR="00361F02" w:rsidRPr="001B3109" w:rsidRDefault="00627C10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  <w:r>
        <w:rPr>
          <w:rFonts w:ascii="Montserrat" w:hAnsi="Montserrat" w:cs="Arial"/>
          <w:b/>
          <w:bCs/>
          <w:sz w:val="20"/>
          <w:szCs w:val="20"/>
        </w:rPr>
        <w:t>Personal Details</w:t>
      </w:r>
    </w:p>
    <w:p w14:paraId="672C97F9" w14:textId="34CF207F" w:rsidR="00361F02" w:rsidRPr="001B3109" w:rsidRDefault="00361F02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4"/>
        <w:gridCol w:w="334"/>
        <w:gridCol w:w="2421"/>
        <w:gridCol w:w="1642"/>
        <w:gridCol w:w="2071"/>
        <w:gridCol w:w="1836"/>
      </w:tblGrid>
      <w:tr w:rsidR="001B3109" w:rsidRPr="001B3109" w14:paraId="6C934394" w14:textId="77777777" w:rsidTr="008E7C0A">
        <w:trPr>
          <w:trHeight w:val="503"/>
        </w:trPr>
        <w:tc>
          <w:tcPr>
            <w:tcW w:w="1324" w:type="dxa"/>
            <w:shd w:val="clear" w:color="auto" w:fill="BFBFBF" w:themeFill="background1" w:themeFillShade="BF"/>
            <w:vAlign w:val="center"/>
          </w:tcPr>
          <w:p w14:paraId="3DA0A664" w14:textId="2BCD047C" w:rsidR="001B3109" w:rsidRPr="001B3109" w:rsidRDefault="001B3109" w:rsidP="00361F02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252598314" w:edGrp="everyone" w:colFirst="1" w:colLast="1"/>
            <w:permStart w:id="1798665366" w:edGrp="everyone" w:colFirst="3" w:colLast="3"/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397" w:type="dxa"/>
            <w:gridSpan w:val="3"/>
          </w:tcPr>
          <w:p w14:paraId="64932D68" w14:textId="7D879397" w:rsidR="001B3109" w:rsidRPr="001B3109" w:rsidRDefault="001B3109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BFBFBF" w:themeFill="background1" w:themeFillShade="BF"/>
          </w:tcPr>
          <w:p w14:paraId="5CE91353" w14:textId="4FFACEA4" w:rsidR="001B3109" w:rsidRPr="001B3109" w:rsidRDefault="001B3109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Student Number</w:t>
            </w:r>
          </w:p>
        </w:tc>
        <w:tc>
          <w:tcPr>
            <w:tcW w:w="1836" w:type="dxa"/>
          </w:tcPr>
          <w:p w14:paraId="571C1D0C" w14:textId="550FDEF4" w:rsidR="001B3109" w:rsidRPr="001B3109" w:rsidRDefault="001B3109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361F02" w:rsidRPr="001B3109" w14:paraId="25EF8504" w14:textId="77777777" w:rsidTr="008E7C0A">
        <w:trPr>
          <w:trHeight w:val="565"/>
        </w:trPr>
        <w:tc>
          <w:tcPr>
            <w:tcW w:w="1324" w:type="dxa"/>
            <w:shd w:val="clear" w:color="auto" w:fill="BFBFBF" w:themeFill="background1" w:themeFillShade="BF"/>
            <w:vAlign w:val="center"/>
          </w:tcPr>
          <w:p w14:paraId="4AB6AEDD" w14:textId="559DB337" w:rsidR="00361F02" w:rsidRPr="001B3109" w:rsidRDefault="00361F02" w:rsidP="00361F02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557519743" w:edGrp="everyone" w:colFirst="1" w:colLast="1"/>
            <w:permStart w:id="1920605772" w:edGrp="everyone" w:colFirst="3" w:colLast="3"/>
            <w:permEnd w:id="252598314"/>
            <w:permEnd w:id="1798665366"/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2755" w:type="dxa"/>
            <w:gridSpan w:val="2"/>
            <w:vAlign w:val="center"/>
          </w:tcPr>
          <w:p w14:paraId="06846F6F" w14:textId="77777777" w:rsidR="00361F02" w:rsidRPr="001B3109" w:rsidRDefault="00361F02" w:rsidP="00361F02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BFBFBF" w:themeFill="background1" w:themeFillShade="BF"/>
            <w:vAlign w:val="center"/>
          </w:tcPr>
          <w:p w14:paraId="21B3B4A4" w14:textId="420AA5DB" w:rsidR="00361F02" w:rsidRPr="001B3109" w:rsidRDefault="00361F02" w:rsidP="00361F02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3907" w:type="dxa"/>
            <w:gridSpan w:val="2"/>
            <w:vAlign w:val="center"/>
          </w:tcPr>
          <w:p w14:paraId="5D5F23DC" w14:textId="310ACDC3" w:rsidR="00361F02" w:rsidRPr="001B3109" w:rsidRDefault="00361F02" w:rsidP="00361F02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361F02" w:rsidRPr="001B3109" w14:paraId="0CB51A20" w14:textId="77777777" w:rsidTr="008E7C0A">
        <w:trPr>
          <w:trHeight w:val="565"/>
        </w:trPr>
        <w:tc>
          <w:tcPr>
            <w:tcW w:w="1658" w:type="dxa"/>
            <w:gridSpan w:val="2"/>
            <w:shd w:val="clear" w:color="auto" w:fill="BFBFBF" w:themeFill="background1" w:themeFillShade="BF"/>
            <w:vAlign w:val="center"/>
          </w:tcPr>
          <w:p w14:paraId="64374D6D" w14:textId="37864FF6" w:rsidR="00361F02" w:rsidRPr="001B3109" w:rsidRDefault="00361F02" w:rsidP="00361F02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1870664183" w:edGrp="everyone" w:colFirst="1" w:colLast="1"/>
            <w:permStart w:id="363745886" w:edGrp="everyone" w:colFirst="3" w:colLast="3"/>
            <w:permEnd w:id="557519743"/>
            <w:permEnd w:id="1920605772"/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Mode of Study (PT/FT)</w:t>
            </w:r>
          </w:p>
        </w:tc>
        <w:tc>
          <w:tcPr>
            <w:tcW w:w="2421" w:type="dxa"/>
            <w:vAlign w:val="center"/>
          </w:tcPr>
          <w:p w14:paraId="38A241B0" w14:textId="77777777" w:rsidR="00361F02" w:rsidRPr="001B3109" w:rsidRDefault="00361F02" w:rsidP="00361F02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1642" w:type="dxa"/>
            <w:shd w:val="clear" w:color="auto" w:fill="BFBFBF" w:themeFill="background1" w:themeFillShade="BF"/>
            <w:vAlign w:val="center"/>
          </w:tcPr>
          <w:p w14:paraId="43BED6C7" w14:textId="3FA7E8AE" w:rsidR="00361F02" w:rsidRPr="001B3109" w:rsidRDefault="00361F02" w:rsidP="00361F02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Programme Leader</w:t>
            </w:r>
          </w:p>
        </w:tc>
        <w:tc>
          <w:tcPr>
            <w:tcW w:w="3907" w:type="dxa"/>
            <w:gridSpan w:val="2"/>
            <w:vAlign w:val="center"/>
          </w:tcPr>
          <w:p w14:paraId="0B4261F8" w14:textId="77777777" w:rsidR="00361F02" w:rsidRPr="001B3109" w:rsidRDefault="00361F02" w:rsidP="00361F02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361F02" w:rsidRPr="001B3109" w14:paraId="021F5085" w14:textId="77777777" w:rsidTr="008E7C0A">
        <w:trPr>
          <w:trHeight w:val="565"/>
        </w:trPr>
        <w:tc>
          <w:tcPr>
            <w:tcW w:w="1658" w:type="dxa"/>
            <w:gridSpan w:val="2"/>
            <w:shd w:val="clear" w:color="auto" w:fill="BFBFBF" w:themeFill="background1" w:themeFillShade="BF"/>
            <w:vAlign w:val="center"/>
          </w:tcPr>
          <w:p w14:paraId="32FDBD77" w14:textId="730B5213" w:rsidR="00361F02" w:rsidRPr="001B3109" w:rsidRDefault="00361F02" w:rsidP="00361F02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2389499" w:edGrp="everyone" w:colFirst="1" w:colLast="1"/>
            <w:permEnd w:id="1870664183"/>
            <w:permEnd w:id="363745886"/>
            <w:r w:rsidRP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>Programme Title</w:t>
            </w:r>
            <w:r w:rsidR="001B3109">
              <w:rPr>
                <w:rFonts w:ascii="Montserrat" w:hAnsi="Montserrat" w:cs="Arial"/>
                <w:b/>
                <w:bCs/>
                <w:sz w:val="20"/>
                <w:szCs w:val="20"/>
              </w:rPr>
              <w:t xml:space="preserve"> / Level</w:t>
            </w:r>
          </w:p>
        </w:tc>
        <w:tc>
          <w:tcPr>
            <w:tcW w:w="7970" w:type="dxa"/>
            <w:gridSpan w:val="4"/>
            <w:vAlign w:val="center"/>
          </w:tcPr>
          <w:p w14:paraId="150529BF" w14:textId="77777777" w:rsidR="00361F02" w:rsidRPr="001B3109" w:rsidRDefault="00361F02" w:rsidP="00361F02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permEnd w:id="2389499"/>
    </w:tbl>
    <w:p w14:paraId="091E7757" w14:textId="647CCAC1" w:rsidR="00361F02" w:rsidRDefault="00361F02" w:rsidP="00A770FC">
      <w:pPr>
        <w:pStyle w:val="NoSpacing"/>
        <w:rPr>
          <w:rFonts w:ascii="Arial" w:hAnsi="Arial" w:cs="Arial"/>
          <w:sz w:val="20"/>
          <w:szCs w:val="20"/>
        </w:rPr>
      </w:pPr>
    </w:p>
    <w:p w14:paraId="227B3E0F" w14:textId="066D94A7" w:rsidR="00361F02" w:rsidRPr="00627C10" w:rsidRDefault="005513AA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  <w:r>
        <w:rPr>
          <w:rFonts w:ascii="Montserrat" w:hAnsi="Montserrat" w:cs="Arial"/>
          <w:b/>
          <w:bCs/>
          <w:sz w:val="20"/>
          <w:szCs w:val="20"/>
        </w:rPr>
        <w:t>Interruption of Study</w:t>
      </w:r>
      <w:r w:rsidR="00627C10" w:rsidRPr="00627C10">
        <w:rPr>
          <w:rFonts w:ascii="Montserrat" w:hAnsi="Montserrat" w:cs="Arial"/>
          <w:b/>
          <w:bCs/>
          <w:sz w:val="20"/>
          <w:szCs w:val="20"/>
        </w:rPr>
        <w:t xml:space="preserve"> Request</w:t>
      </w:r>
    </w:p>
    <w:p w14:paraId="48BDF6DC" w14:textId="44128319" w:rsidR="00361F02" w:rsidRPr="00627C10" w:rsidRDefault="00361F02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</w:p>
    <w:p w14:paraId="445BFAF3" w14:textId="77777777" w:rsidR="00627C10" w:rsidRPr="00627C10" w:rsidRDefault="00627C10" w:rsidP="00627C10">
      <w:pPr>
        <w:rPr>
          <w:rFonts w:ascii="Montserrat" w:hAnsi="Montserrat"/>
          <w:sz w:val="20"/>
          <w:szCs w:val="20"/>
        </w:rPr>
      </w:pPr>
      <w:r w:rsidRPr="00627C10">
        <w:rPr>
          <w:rFonts w:ascii="Montserrat" w:hAnsi="Montserrat"/>
          <w:sz w:val="20"/>
          <w:szCs w:val="20"/>
        </w:rPr>
        <w:t>Is this your first request, or are you requesting an extension?</w:t>
      </w:r>
    </w:p>
    <w:p w14:paraId="17B7288D" w14:textId="7B0A84FE" w:rsidR="00627C10" w:rsidRPr="00627C10" w:rsidRDefault="00627C10" w:rsidP="00627C10">
      <w:pPr>
        <w:rPr>
          <w:rFonts w:ascii="Montserrat" w:hAnsi="Montserrat"/>
          <w:sz w:val="20"/>
          <w:szCs w:val="20"/>
        </w:rPr>
      </w:pPr>
      <w:permStart w:id="499263634" w:edGrp="everyone"/>
      <w:r w:rsidRPr="00627C10">
        <w:rPr>
          <w:rFonts w:ascii="Segoe UI Symbol" w:hAnsi="Segoe UI Symbol" w:cs="Segoe UI Symbol"/>
          <w:sz w:val="20"/>
          <w:szCs w:val="20"/>
        </w:rPr>
        <w:t>☐</w:t>
      </w:r>
      <w:permEnd w:id="499263634"/>
      <w:r w:rsidRPr="00627C10">
        <w:rPr>
          <w:rFonts w:ascii="Montserrat" w:hAnsi="Montserrat"/>
          <w:sz w:val="20"/>
          <w:szCs w:val="20"/>
        </w:rPr>
        <w:t xml:space="preserve"> </w:t>
      </w:r>
      <w:r w:rsidR="00844478">
        <w:rPr>
          <w:rFonts w:ascii="Montserrat" w:hAnsi="Montserrat"/>
          <w:sz w:val="20"/>
          <w:szCs w:val="20"/>
        </w:rPr>
        <w:t xml:space="preserve">Initial </w:t>
      </w:r>
      <w:r w:rsidRPr="00627C10">
        <w:rPr>
          <w:rFonts w:ascii="Montserrat" w:hAnsi="Montserrat"/>
          <w:sz w:val="20"/>
          <w:szCs w:val="20"/>
        </w:rPr>
        <w:t>Request</w:t>
      </w:r>
    </w:p>
    <w:p w14:paraId="153C1E17" w14:textId="7013A623" w:rsidR="00627C10" w:rsidRPr="00627C10" w:rsidRDefault="00627C10" w:rsidP="00627C10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  <w:permStart w:id="1867273928" w:edGrp="everyone"/>
      <w:r w:rsidRPr="00627C10">
        <w:rPr>
          <w:rFonts w:ascii="Segoe UI Symbol" w:hAnsi="Segoe UI Symbol" w:cs="Segoe UI Symbol"/>
          <w:sz w:val="20"/>
          <w:szCs w:val="20"/>
        </w:rPr>
        <w:t>☐</w:t>
      </w:r>
      <w:permEnd w:id="1867273928"/>
      <w:r w:rsidRPr="00627C10">
        <w:rPr>
          <w:rFonts w:ascii="Montserrat" w:hAnsi="Montserrat"/>
          <w:sz w:val="20"/>
          <w:szCs w:val="20"/>
        </w:rPr>
        <w:t xml:space="preserve"> Extension </w:t>
      </w:r>
      <w:r w:rsidR="00844478">
        <w:rPr>
          <w:rFonts w:ascii="Montserrat" w:hAnsi="Montserrat"/>
          <w:sz w:val="20"/>
          <w:szCs w:val="20"/>
        </w:rPr>
        <w:t>to previously approved interruption of study r</w:t>
      </w:r>
      <w:r w:rsidRPr="00627C10">
        <w:rPr>
          <w:rFonts w:ascii="Montserrat" w:hAnsi="Montserrat"/>
          <w:sz w:val="20"/>
          <w:szCs w:val="20"/>
        </w:rPr>
        <w:t>equest</w:t>
      </w:r>
    </w:p>
    <w:p w14:paraId="6D681F8E" w14:textId="4E8F8EFC" w:rsidR="00361F02" w:rsidRPr="00627C10" w:rsidRDefault="00361F02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</w:p>
    <w:tbl>
      <w:tblPr>
        <w:tblStyle w:val="TableGrid"/>
        <w:tblW w:w="9823" w:type="dxa"/>
        <w:tblLook w:val="04A0" w:firstRow="1" w:lastRow="0" w:firstColumn="1" w:lastColumn="0" w:noHBand="0" w:noVBand="1"/>
      </w:tblPr>
      <w:tblGrid>
        <w:gridCol w:w="1875"/>
        <w:gridCol w:w="1880"/>
        <w:gridCol w:w="6068"/>
      </w:tblGrid>
      <w:tr w:rsidR="00627C10" w:rsidRPr="00627C10" w14:paraId="318304C3" w14:textId="77777777" w:rsidTr="00F61366">
        <w:trPr>
          <w:trHeight w:val="1592"/>
        </w:trPr>
        <w:tc>
          <w:tcPr>
            <w:tcW w:w="1875" w:type="dxa"/>
            <w:shd w:val="clear" w:color="auto" w:fill="BFBFBF" w:themeFill="background1" w:themeFillShade="BF"/>
          </w:tcPr>
          <w:p w14:paraId="154223F5" w14:textId="6AE0E912" w:rsidR="00627C10" w:rsidRPr="00627C10" w:rsidRDefault="00627C10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627C10">
              <w:rPr>
                <w:rFonts w:ascii="Montserrat" w:hAnsi="Montserrat" w:cs="Arial"/>
                <w:b/>
                <w:bCs/>
                <w:sz w:val="20"/>
                <w:szCs w:val="20"/>
              </w:rPr>
              <w:t xml:space="preserve">Proposed Start Date of </w:t>
            </w:r>
            <w:r w:rsidR="00844478">
              <w:rPr>
                <w:rFonts w:ascii="Montserrat" w:hAnsi="Montserrat" w:cs="Arial"/>
                <w:b/>
                <w:bCs/>
                <w:sz w:val="20"/>
                <w:szCs w:val="20"/>
              </w:rPr>
              <w:t>interruption of study</w:t>
            </w:r>
            <w:r w:rsidRPr="00627C10">
              <w:rPr>
                <w:rFonts w:ascii="Montserrat" w:hAnsi="Montserrat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80" w:type="dxa"/>
            <w:shd w:val="clear" w:color="auto" w:fill="BFBFBF" w:themeFill="background1" w:themeFillShade="BF"/>
          </w:tcPr>
          <w:p w14:paraId="22F56AA3" w14:textId="77777777" w:rsidR="00627C10" w:rsidRPr="00627C10" w:rsidRDefault="00627C10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627C10">
              <w:rPr>
                <w:rFonts w:ascii="Montserrat" w:hAnsi="Montserrat" w:cs="Arial"/>
                <w:b/>
                <w:bCs/>
                <w:sz w:val="20"/>
                <w:szCs w:val="20"/>
              </w:rPr>
              <w:t xml:space="preserve">Intended Return Date: </w:t>
            </w:r>
          </w:p>
          <w:p w14:paraId="256A2CCC" w14:textId="1EB32272" w:rsidR="00627C10" w:rsidRPr="00627C10" w:rsidRDefault="00627C10" w:rsidP="00A770FC">
            <w:pPr>
              <w:pStyle w:val="NoSpacing"/>
              <w:rPr>
                <w:rFonts w:ascii="Montserrat" w:hAnsi="Montserrat" w:cs="Arial"/>
                <w:i/>
                <w:iCs/>
                <w:sz w:val="14"/>
                <w:szCs w:val="14"/>
              </w:rPr>
            </w:pPr>
            <w:r w:rsidRPr="00627C10">
              <w:rPr>
                <w:rFonts w:ascii="Montserrat" w:hAnsi="Montserrat" w:cs="Arial"/>
                <w:i/>
                <w:iCs/>
                <w:sz w:val="14"/>
                <w:szCs w:val="14"/>
              </w:rPr>
              <w:t xml:space="preserve">(To </w:t>
            </w:r>
            <w:r w:rsidRPr="00627C10">
              <w:rPr>
                <w:rFonts w:ascii="Montserrat" w:hAnsi="Montserrat"/>
                <w:i/>
                <w:iCs/>
                <w:sz w:val="14"/>
                <w:szCs w:val="14"/>
              </w:rPr>
              <w:t>be no later than 12 months from the start date)</w:t>
            </w:r>
          </w:p>
        </w:tc>
        <w:tc>
          <w:tcPr>
            <w:tcW w:w="6068" w:type="dxa"/>
            <w:shd w:val="clear" w:color="auto" w:fill="BFBFBF" w:themeFill="background1" w:themeFillShade="BF"/>
          </w:tcPr>
          <w:p w14:paraId="24846B39" w14:textId="77777777" w:rsidR="00627C10" w:rsidRDefault="00627C10" w:rsidP="000A790D">
            <w:pPr>
              <w:pStyle w:val="NoSpacing"/>
              <w:jc w:val="center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627C10">
              <w:rPr>
                <w:rFonts w:ascii="Montserrat" w:hAnsi="Montserrat" w:cs="Arial"/>
                <w:b/>
                <w:bCs/>
                <w:sz w:val="20"/>
                <w:szCs w:val="20"/>
              </w:rPr>
              <w:t>Reason for Request</w:t>
            </w:r>
          </w:p>
          <w:p w14:paraId="0712279A" w14:textId="32519AC0" w:rsidR="00627C10" w:rsidRPr="00627C10" w:rsidRDefault="00627C10" w:rsidP="00627C10">
            <w:pPr>
              <w:jc w:val="center"/>
              <w:rPr>
                <w:rFonts w:ascii="Montserrat" w:hAnsi="Montserrat"/>
                <w:i/>
                <w:iCs/>
                <w:sz w:val="14"/>
                <w:szCs w:val="14"/>
              </w:rPr>
            </w:pPr>
            <w:r w:rsidRPr="00627C10">
              <w:rPr>
                <w:rFonts w:ascii="Montserrat" w:hAnsi="Montserrat"/>
                <w:i/>
                <w:iCs/>
                <w:sz w:val="14"/>
                <w:szCs w:val="14"/>
              </w:rPr>
              <w:t>(Attach evidence where relevant)</w:t>
            </w:r>
          </w:p>
          <w:p w14:paraId="16E38571" w14:textId="11D14658" w:rsidR="00627C10" w:rsidRPr="00627C10" w:rsidRDefault="00627C10" w:rsidP="000A790D">
            <w:pPr>
              <w:pStyle w:val="NoSpacing"/>
              <w:jc w:val="center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</w:p>
        </w:tc>
      </w:tr>
      <w:tr w:rsidR="00627C10" w:rsidRPr="00627C10" w14:paraId="62090514" w14:textId="77777777" w:rsidTr="00844478">
        <w:trPr>
          <w:trHeight w:val="3931"/>
        </w:trPr>
        <w:tc>
          <w:tcPr>
            <w:tcW w:w="1875" w:type="dxa"/>
          </w:tcPr>
          <w:p w14:paraId="325CC0D6" w14:textId="3CA78117" w:rsidR="00627C10" w:rsidRPr="00627C10" w:rsidRDefault="00627C10" w:rsidP="000A790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  <w:permStart w:id="1685071873" w:edGrp="everyone" w:colFirst="0" w:colLast="0"/>
            <w:permStart w:id="1004500083" w:edGrp="everyone" w:colFirst="1" w:colLast="1"/>
            <w:permStart w:id="1986142432" w:edGrp="everyone" w:colFirst="2" w:colLast="2"/>
          </w:p>
        </w:tc>
        <w:tc>
          <w:tcPr>
            <w:tcW w:w="1880" w:type="dxa"/>
          </w:tcPr>
          <w:p w14:paraId="2B5EABBC" w14:textId="77777777" w:rsidR="00627C10" w:rsidRPr="00627C10" w:rsidRDefault="00627C10" w:rsidP="000A790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6068" w:type="dxa"/>
          </w:tcPr>
          <w:p w14:paraId="137A9DEB" w14:textId="77777777" w:rsidR="00627C10" w:rsidRPr="00627C10" w:rsidRDefault="00627C10" w:rsidP="000A790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permEnd w:id="1685071873"/>
      <w:permEnd w:id="1004500083"/>
      <w:permEnd w:id="1986142432"/>
    </w:tbl>
    <w:p w14:paraId="746D31E2" w14:textId="468E5732" w:rsidR="00361F02" w:rsidRDefault="00361F02" w:rsidP="00A770FC">
      <w:pPr>
        <w:pStyle w:val="NoSpacing"/>
        <w:rPr>
          <w:rFonts w:ascii="Arial" w:hAnsi="Arial" w:cs="Arial"/>
          <w:b/>
          <w:bCs/>
          <w:sz w:val="20"/>
          <w:szCs w:val="20"/>
        </w:rPr>
      </w:pPr>
    </w:p>
    <w:p w14:paraId="5DB3F553" w14:textId="5BD75B06" w:rsidR="000A790D" w:rsidRDefault="000A790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FD5FD8A" w14:textId="21904123" w:rsidR="00F61366" w:rsidRDefault="00F61366" w:rsidP="00627C10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lastRenderedPageBreak/>
        <w:t>Student Declaration</w:t>
      </w:r>
    </w:p>
    <w:p w14:paraId="3E05E89F" w14:textId="3F8FEF24" w:rsidR="00627C10" w:rsidRPr="00F61366" w:rsidRDefault="00627C10" w:rsidP="00627C10">
      <w:pPr>
        <w:rPr>
          <w:rFonts w:ascii="Montserrat" w:hAnsi="Montserrat"/>
          <w:sz w:val="20"/>
          <w:szCs w:val="20"/>
        </w:rPr>
      </w:pPr>
      <w:r w:rsidRPr="00F61366">
        <w:rPr>
          <w:rFonts w:ascii="Montserrat" w:hAnsi="Montserrat"/>
          <w:sz w:val="20"/>
          <w:szCs w:val="20"/>
        </w:rPr>
        <w:t xml:space="preserve">Please </w:t>
      </w:r>
      <w:r w:rsidR="00F61366" w:rsidRPr="00F61366">
        <w:rPr>
          <w:rFonts w:ascii="Montserrat" w:hAnsi="Montserrat"/>
          <w:sz w:val="20"/>
          <w:szCs w:val="20"/>
        </w:rPr>
        <w:t>read and sign</w:t>
      </w:r>
      <w:r w:rsidRPr="00F61366">
        <w:rPr>
          <w:rFonts w:ascii="Montserrat" w:hAnsi="Montserrat"/>
          <w:sz w:val="20"/>
          <w:szCs w:val="20"/>
        </w:rPr>
        <w:t xml:space="preserve"> to confirm you understand the following:</w:t>
      </w:r>
    </w:p>
    <w:p w14:paraId="115A77BF" w14:textId="0B02647C" w:rsidR="00627C10" w:rsidRPr="00627C10" w:rsidRDefault="00627C10" w:rsidP="00627C10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7C10">
        <w:rPr>
          <w:rFonts w:ascii="Montserrat" w:hAnsi="Montserrat"/>
          <w:sz w:val="20"/>
          <w:szCs w:val="20"/>
        </w:rPr>
        <w:t xml:space="preserve">I understand that the maximum permitted time for </w:t>
      </w:r>
      <w:r w:rsidR="00844478">
        <w:rPr>
          <w:rFonts w:ascii="Montserrat" w:hAnsi="Montserrat"/>
          <w:sz w:val="20"/>
          <w:szCs w:val="20"/>
        </w:rPr>
        <w:t xml:space="preserve">my interruption of study </w:t>
      </w:r>
      <w:r w:rsidR="00670498">
        <w:rPr>
          <w:rFonts w:ascii="Montserrat" w:hAnsi="Montserrat"/>
          <w:sz w:val="20"/>
          <w:szCs w:val="20"/>
        </w:rPr>
        <w:t xml:space="preserve">is </w:t>
      </w:r>
      <w:r w:rsidRPr="00627C10">
        <w:rPr>
          <w:rFonts w:ascii="Montserrat" w:hAnsi="Montserrat"/>
          <w:sz w:val="20"/>
          <w:szCs w:val="20"/>
        </w:rPr>
        <w:t>12     calendar months.</w:t>
      </w:r>
    </w:p>
    <w:p w14:paraId="56B0A637" w14:textId="1D341849" w:rsidR="00627C10" w:rsidRPr="00627C10" w:rsidRDefault="00627C10" w:rsidP="00627C10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7C10">
        <w:rPr>
          <w:rFonts w:ascii="Montserrat" w:hAnsi="Montserrat"/>
          <w:sz w:val="20"/>
          <w:szCs w:val="20"/>
        </w:rPr>
        <w:t xml:space="preserve">I understand that a shorter </w:t>
      </w:r>
      <w:r w:rsidR="00670498">
        <w:rPr>
          <w:rFonts w:ascii="Montserrat" w:hAnsi="Montserrat"/>
          <w:sz w:val="20"/>
          <w:szCs w:val="20"/>
        </w:rPr>
        <w:t xml:space="preserve">interruption </w:t>
      </w:r>
      <w:r w:rsidRPr="00627C10">
        <w:rPr>
          <w:rFonts w:ascii="Montserrat" w:hAnsi="Montserrat"/>
          <w:sz w:val="20"/>
          <w:szCs w:val="20"/>
        </w:rPr>
        <w:t>may be extended with written approval, but the total cannot exceed 12 months.</w:t>
      </w:r>
    </w:p>
    <w:p w14:paraId="51E55EED" w14:textId="21C17AE0" w:rsidR="00627C10" w:rsidRPr="00627C10" w:rsidRDefault="00627C10" w:rsidP="00627C10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7C10">
        <w:rPr>
          <w:rFonts w:ascii="Montserrat" w:hAnsi="Montserrat"/>
          <w:sz w:val="20"/>
          <w:szCs w:val="20"/>
        </w:rPr>
        <w:t>I understand the impact this may have on student finance, assessments, and programme availability.</w:t>
      </w:r>
    </w:p>
    <w:p w14:paraId="677786DB" w14:textId="379EB467" w:rsidR="00627C10" w:rsidRPr="00627C10" w:rsidRDefault="00627C10" w:rsidP="00627C10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7C10">
        <w:rPr>
          <w:rFonts w:ascii="Montserrat" w:hAnsi="Montserrat"/>
          <w:sz w:val="20"/>
          <w:szCs w:val="20"/>
        </w:rPr>
        <w:t>I understand that I must notify the College in writing at least 4 weeks before returning to study.</w:t>
      </w:r>
    </w:p>
    <w:p w14:paraId="6F7D7AD0" w14:textId="1DA61224" w:rsidR="00627C10" w:rsidRPr="00627C10" w:rsidRDefault="00627C10" w:rsidP="00627C10">
      <w:pPr>
        <w:pStyle w:val="ListParagraph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 w:rsidRPr="00627C10">
        <w:rPr>
          <w:rFonts w:ascii="Montserrat" w:hAnsi="Montserrat"/>
          <w:sz w:val="20"/>
          <w:szCs w:val="20"/>
        </w:rPr>
        <w:t xml:space="preserve">I confirm I will keep my contact details updated during </w:t>
      </w:r>
      <w:r w:rsidR="00193625">
        <w:rPr>
          <w:rFonts w:ascii="Montserrat" w:hAnsi="Montserrat"/>
          <w:sz w:val="20"/>
          <w:szCs w:val="20"/>
        </w:rPr>
        <w:t xml:space="preserve">my interruption of study </w:t>
      </w:r>
      <w:r w:rsidRPr="00627C10">
        <w:rPr>
          <w:rFonts w:ascii="Montserrat" w:hAnsi="Montserrat"/>
          <w:sz w:val="20"/>
          <w:szCs w:val="20"/>
        </w:rPr>
        <w:t>period.</w:t>
      </w:r>
    </w:p>
    <w:p w14:paraId="10998B8C" w14:textId="16695B47" w:rsidR="00627C10" w:rsidRPr="00F61366" w:rsidRDefault="00627C10" w:rsidP="00627C10">
      <w:pPr>
        <w:rPr>
          <w:rFonts w:ascii="Montserrat" w:hAnsi="Montserrat"/>
          <w:sz w:val="20"/>
          <w:szCs w:val="20"/>
        </w:rPr>
      </w:pPr>
      <w:r w:rsidRPr="00F61366">
        <w:rPr>
          <w:rFonts w:ascii="Montserrat" w:hAnsi="Montserrat"/>
          <w:sz w:val="20"/>
          <w:szCs w:val="20"/>
        </w:rPr>
        <w:t>I confirm that the information provided is accurate, and I formally request approval for a</w:t>
      </w:r>
      <w:r w:rsidR="00193625">
        <w:rPr>
          <w:rFonts w:ascii="Montserrat" w:hAnsi="Montserrat"/>
          <w:sz w:val="20"/>
          <w:szCs w:val="20"/>
        </w:rPr>
        <w:t>n interruption in my study</w:t>
      </w:r>
      <w:r w:rsidRPr="00F61366">
        <w:rPr>
          <w:rFonts w:ascii="Montserrat" w:hAnsi="Montserrat"/>
          <w:sz w:val="20"/>
          <w:szCs w:val="20"/>
        </w:rPr>
        <w:t>.</w:t>
      </w:r>
    </w:p>
    <w:tbl>
      <w:tblPr>
        <w:tblStyle w:val="TableGrid"/>
        <w:tblW w:w="9467" w:type="dxa"/>
        <w:tblLook w:val="04A0" w:firstRow="1" w:lastRow="0" w:firstColumn="1" w:lastColumn="0" w:noHBand="0" w:noVBand="1"/>
      </w:tblPr>
      <w:tblGrid>
        <w:gridCol w:w="6091"/>
        <w:gridCol w:w="3376"/>
      </w:tblGrid>
      <w:tr w:rsidR="00F61366" w:rsidRPr="00F61366" w14:paraId="4FB111FE" w14:textId="77777777" w:rsidTr="00F61366">
        <w:trPr>
          <w:trHeight w:val="129"/>
        </w:trPr>
        <w:tc>
          <w:tcPr>
            <w:tcW w:w="6091" w:type="dxa"/>
            <w:shd w:val="clear" w:color="auto" w:fill="BFBFBF" w:themeFill="background1" w:themeFillShade="BF"/>
          </w:tcPr>
          <w:p w14:paraId="6AE18DBF" w14:textId="22D1EE39" w:rsidR="00F61366" w:rsidRPr="00F61366" w:rsidRDefault="00F61366" w:rsidP="001C538D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Student Signature:</w:t>
            </w:r>
          </w:p>
        </w:tc>
        <w:tc>
          <w:tcPr>
            <w:tcW w:w="3376" w:type="dxa"/>
            <w:shd w:val="clear" w:color="auto" w:fill="BFBFBF" w:themeFill="background1" w:themeFillShade="BF"/>
          </w:tcPr>
          <w:p w14:paraId="6A07C3E8" w14:textId="021B9322" w:rsidR="00F61366" w:rsidRPr="00F61366" w:rsidRDefault="00F61366" w:rsidP="001C538D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 xml:space="preserve">Date: </w:t>
            </w:r>
          </w:p>
          <w:p w14:paraId="46F38E4C" w14:textId="76E8287C" w:rsidR="00F61366" w:rsidRPr="00F61366" w:rsidRDefault="00F61366" w:rsidP="001C538D">
            <w:pPr>
              <w:pStyle w:val="NoSpacing"/>
              <w:rPr>
                <w:rFonts w:ascii="Montserrat" w:hAnsi="Montserrat" w:cs="Arial"/>
                <w:i/>
                <w:iCs/>
                <w:sz w:val="20"/>
                <w:szCs w:val="20"/>
              </w:rPr>
            </w:pPr>
          </w:p>
        </w:tc>
      </w:tr>
      <w:tr w:rsidR="00F61366" w:rsidRPr="00F61366" w14:paraId="5F325F3D" w14:textId="77777777" w:rsidTr="00F61366">
        <w:trPr>
          <w:trHeight w:val="403"/>
        </w:trPr>
        <w:tc>
          <w:tcPr>
            <w:tcW w:w="6091" w:type="dxa"/>
          </w:tcPr>
          <w:p w14:paraId="570C0E45" w14:textId="189F9CB6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  <w:permStart w:id="517371792" w:edGrp="everyone"/>
            <w:permEnd w:id="517371792"/>
          </w:p>
        </w:tc>
        <w:tc>
          <w:tcPr>
            <w:tcW w:w="3376" w:type="dxa"/>
          </w:tcPr>
          <w:p w14:paraId="048C5479" w14:textId="04C40B6D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  <w:permStart w:id="449656338" w:edGrp="everyone"/>
            <w:permEnd w:id="449656338"/>
          </w:p>
        </w:tc>
      </w:tr>
    </w:tbl>
    <w:p w14:paraId="28CC5E62" w14:textId="77777777" w:rsidR="00627C10" w:rsidRPr="00F61366" w:rsidRDefault="00627C10" w:rsidP="00A770FC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</w:p>
    <w:p w14:paraId="07BA1489" w14:textId="51123A9B" w:rsidR="00F61366" w:rsidRPr="00F61366" w:rsidRDefault="00F61366" w:rsidP="00F61366">
      <w:pPr>
        <w:pStyle w:val="NoSpacing"/>
        <w:rPr>
          <w:rFonts w:ascii="Montserrat" w:hAnsi="Montserrat" w:cs="Arial"/>
          <w:b/>
          <w:bCs/>
          <w:sz w:val="20"/>
          <w:szCs w:val="20"/>
        </w:rPr>
      </w:pPr>
      <w:r w:rsidRPr="00F61366">
        <w:rPr>
          <w:rFonts w:ascii="Montserrat" w:hAnsi="Montserrat" w:cs="Arial"/>
          <w:b/>
          <w:bCs/>
          <w:sz w:val="20"/>
          <w:szCs w:val="20"/>
        </w:rPr>
        <w:t xml:space="preserve">Section B: to be completed by the relevant Programme Leader </w:t>
      </w:r>
      <w:r w:rsidR="008E7C0A">
        <w:rPr>
          <w:rFonts w:ascii="Montserrat" w:hAnsi="Montserrat" w:cs="Arial"/>
          <w:b/>
          <w:bCs/>
          <w:sz w:val="20"/>
          <w:szCs w:val="20"/>
        </w:rPr>
        <w:t>&amp;</w:t>
      </w:r>
      <w:r w:rsidRPr="00F61366">
        <w:rPr>
          <w:rFonts w:ascii="Montserrat" w:hAnsi="Montserrat" w:cs="Arial"/>
          <w:b/>
          <w:bCs/>
          <w:sz w:val="20"/>
          <w:szCs w:val="20"/>
        </w:rPr>
        <w:t xml:space="preserve"> Director of Curriculum:</w:t>
      </w:r>
    </w:p>
    <w:p w14:paraId="689CE090" w14:textId="6536409A" w:rsidR="00F61366" w:rsidRPr="00F61366" w:rsidRDefault="00F61366" w:rsidP="00A770FC">
      <w:pPr>
        <w:pStyle w:val="NoSpacing"/>
        <w:rPr>
          <w:rFonts w:ascii="Montserrat" w:hAnsi="Montserrat" w:cs="Arial"/>
          <w:sz w:val="20"/>
          <w:szCs w:val="20"/>
        </w:rPr>
      </w:pPr>
    </w:p>
    <w:tbl>
      <w:tblPr>
        <w:tblStyle w:val="TableGrid"/>
        <w:tblW w:w="9393" w:type="dxa"/>
        <w:tblLook w:val="04A0" w:firstRow="1" w:lastRow="0" w:firstColumn="1" w:lastColumn="0" w:noHBand="0" w:noVBand="1"/>
      </w:tblPr>
      <w:tblGrid>
        <w:gridCol w:w="9393"/>
      </w:tblGrid>
      <w:tr w:rsidR="00F61366" w:rsidRPr="00F61366" w14:paraId="59637673" w14:textId="77777777" w:rsidTr="00F61366">
        <w:trPr>
          <w:trHeight w:val="282"/>
        </w:trPr>
        <w:tc>
          <w:tcPr>
            <w:tcW w:w="9393" w:type="dxa"/>
            <w:shd w:val="clear" w:color="auto" w:fill="BFBFBF" w:themeFill="background1" w:themeFillShade="BF"/>
          </w:tcPr>
          <w:p w14:paraId="027EE6A8" w14:textId="4BEF9EFD" w:rsidR="00F61366" w:rsidRPr="00F61366" w:rsidRDefault="00F61366" w:rsidP="001C538D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Comments / Summary of Discussion with Student:</w:t>
            </w:r>
          </w:p>
        </w:tc>
      </w:tr>
      <w:tr w:rsidR="00F61366" w:rsidRPr="00F61366" w14:paraId="13A23A5C" w14:textId="77777777" w:rsidTr="00F61366">
        <w:trPr>
          <w:trHeight w:val="883"/>
        </w:trPr>
        <w:tc>
          <w:tcPr>
            <w:tcW w:w="9393" w:type="dxa"/>
          </w:tcPr>
          <w:p w14:paraId="406372BC" w14:textId="30928D8E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  <w:p w14:paraId="014D5F13" w14:textId="37A5DA07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  <w:permStart w:id="955411671" w:edGrp="everyone"/>
            <w:permEnd w:id="955411671"/>
          </w:p>
          <w:p w14:paraId="1707A14B" w14:textId="77777777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  <w:p w14:paraId="5A9692DD" w14:textId="77777777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  <w:p w14:paraId="072CA511" w14:textId="25A53100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  <w:p w14:paraId="4D558F63" w14:textId="195A3127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  <w:p w14:paraId="341C726C" w14:textId="77777777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  <w:p w14:paraId="57C3F531" w14:textId="45601326" w:rsidR="00F61366" w:rsidRPr="00F61366" w:rsidRDefault="00F61366" w:rsidP="001C538D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</w:tbl>
    <w:p w14:paraId="6D592E4E" w14:textId="77777777" w:rsidR="00F61366" w:rsidRPr="00F61366" w:rsidRDefault="00F61366" w:rsidP="00A770FC">
      <w:pPr>
        <w:pStyle w:val="NoSpacing"/>
        <w:rPr>
          <w:rFonts w:ascii="Montserrat" w:hAnsi="Montserrat" w:cs="Arial"/>
          <w:sz w:val="20"/>
          <w:szCs w:val="20"/>
        </w:rPr>
      </w:pPr>
    </w:p>
    <w:p w14:paraId="01CABE13" w14:textId="2DBE10C0" w:rsidR="00F61366" w:rsidRPr="00F61366" w:rsidRDefault="00F61366" w:rsidP="00F61366">
      <w:pPr>
        <w:rPr>
          <w:rFonts w:ascii="Montserrat" w:hAnsi="Montserrat"/>
          <w:sz w:val="20"/>
          <w:szCs w:val="20"/>
        </w:rPr>
      </w:pPr>
      <w:r w:rsidRPr="00F61366">
        <w:rPr>
          <w:rFonts w:ascii="Montserrat" w:hAnsi="Montserrat"/>
          <w:sz w:val="20"/>
          <w:szCs w:val="20"/>
        </w:rPr>
        <w:t xml:space="preserve">Do you </w:t>
      </w:r>
      <w:r w:rsidR="008E7C0A">
        <w:rPr>
          <w:rFonts w:ascii="Montserrat" w:hAnsi="Montserrat"/>
          <w:sz w:val="20"/>
          <w:szCs w:val="20"/>
        </w:rPr>
        <w:t xml:space="preserve">both </w:t>
      </w:r>
      <w:r w:rsidRPr="00F61366">
        <w:rPr>
          <w:rFonts w:ascii="Montserrat" w:hAnsi="Montserrat"/>
          <w:sz w:val="20"/>
          <w:szCs w:val="20"/>
        </w:rPr>
        <w:t>support this request?</w:t>
      </w:r>
    </w:p>
    <w:p w14:paraId="453AE49E" w14:textId="12790313" w:rsidR="00CE4C2B" w:rsidRPr="00F61366" w:rsidRDefault="00F61366" w:rsidP="008E7C0A">
      <w:pPr>
        <w:rPr>
          <w:rFonts w:ascii="Montserrat" w:hAnsi="Montserrat" w:cs="Arial"/>
          <w:sz w:val="16"/>
          <w:szCs w:val="16"/>
        </w:rPr>
      </w:pPr>
      <w:permStart w:id="699678234" w:edGrp="everyone"/>
      <w:r w:rsidRPr="00F61366">
        <w:rPr>
          <w:rFonts w:ascii="Segoe UI Symbol" w:hAnsi="Segoe UI Symbol" w:cs="Segoe UI Symbol"/>
          <w:sz w:val="20"/>
          <w:szCs w:val="20"/>
        </w:rPr>
        <w:t>☐</w:t>
      </w:r>
      <w:permEnd w:id="699678234"/>
      <w:r w:rsidRPr="00F61366">
        <w:rPr>
          <w:rFonts w:ascii="Montserrat" w:hAnsi="Montserrat"/>
          <w:sz w:val="20"/>
          <w:szCs w:val="20"/>
        </w:rPr>
        <w:t xml:space="preserve"> Yes     </w:t>
      </w:r>
      <w:permStart w:id="773001177" w:edGrp="everyone"/>
      <w:r w:rsidRPr="00F61366">
        <w:rPr>
          <w:rFonts w:ascii="Segoe UI Symbol" w:hAnsi="Segoe UI Symbol" w:cs="Segoe UI Symbol"/>
          <w:sz w:val="20"/>
          <w:szCs w:val="20"/>
        </w:rPr>
        <w:t>☐</w:t>
      </w:r>
      <w:permEnd w:id="773001177"/>
      <w:r w:rsidRPr="00F61366">
        <w:rPr>
          <w:rFonts w:ascii="Montserrat" w:hAnsi="Montserrat"/>
          <w:sz w:val="20"/>
          <w:szCs w:val="20"/>
        </w:rPr>
        <w:t xml:space="preserve"> No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E4C2B" w:rsidRPr="00F61366" w14:paraId="1BC215BB" w14:textId="77777777" w:rsidTr="008E7C0A">
        <w:trPr>
          <w:trHeight w:val="449"/>
        </w:trPr>
        <w:tc>
          <w:tcPr>
            <w:tcW w:w="2407" w:type="dxa"/>
            <w:shd w:val="clear" w:color="auto" w:fill="BFBFBF" w:themeFill="background1" w:themeFillShade="BF"/>
          </w:tcPr>
          <w:p w14:paraId="1979F3F2" w14:textId="01D16E12" w:rsidR="00CE4C2B" w:rsidRPr="00F61366" w:rsidRDefault="00CE4C2B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583145267" w:edGrp="everyone" w:colFirst="1" w:colLast="1"/>
            <w:permStart w:id="732644640" w:edGrp="everyone" w:colFirst="3" w:colLast="3"/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Programme Leader</w:t>
            </w:r>
          </w:p>
        </w:tc>
        <w:tc>
          <w:tcPr>
            <w:tcW w:w="2407" w:type="dxa"/>
          </w:tcPr>
          <w:p w14:paraId="76903F49" w14:textId="346B56CE" w:rsidR="00CE4C2B" w:rsidRPr="00F61366" w:rsidRDefault="00CE4C2B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16D8D273" w14:textId="64BDFD93" w:rsidR="00CE4C2B" w:rsidRPr="00F61366" w:rsidRDefault="00172968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Director of Curriculum</w:t>
            </w:r>
          </w:p>
        </w:tc>
        <w:tc>
          <w:tcPr>
            <w:tcW w:w="2407" w:type="dxa"/>
          </w:tcPr>
          <w:p w14:paraId="170E543B" w14:textId="77777777" w:rsidR="00CE4C2B" w:rsidRPr="00F61366" w:rsidRDefault="00CE4C2B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CE4C2B" w:rsidRPr="00F61366" w14:paraId="3ECE1DA2" w14:textId="77777777" w:rsidTr="008E7C0A">
        <w:trPr>
          <w:trHeight w:val="527"/>
        </w:trPr>
        <w:tc>
          <w:tcPr>
            <w:tcW w:w="2407" w:type="dxa"/>
            <w:shd w:val="clear" w:color="auto" w:fill="BFBFBF" w:themeFill="background1" w:themeFillShade="BF"/>
          </w:tcPr>
          <w:p w14:paraId="5169C918" w14:textId="13631531" w:rsidR="00CE4C2B" w:rsidRPr="00F61366" w:rsidRDefault="00CE4C2B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530461022" w:edGrp="everyone" w:colFirst="1" w:colLast="1"/>
            <w:permStart w:id="2072542075" w:edGrp="everyone" w:colFirst="3" w:colLast="3"/>
            <w:permEnd w:id="583145267"/>
            <w:permEnd w:id="732644640"/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407" w:type="dxa"/>
          </w:tcPr>
          <w:p w14:paraId="62547336" w14:textId="77777777" w:rsidR="00CE4C2B" w:rsidRPr="00F61366" w:rsidRDefault="00CE4C2B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5CD4C21F" w14:textId="4CDABF9E" w:rsidR="00CE4C2B" w:rsidRPr="00F61366" w:rsidRDefault="00CE4C2B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407" w:type="dxa"/>
          </w:tcPr>
          <w:p w14:paraId="6928017E" w14:textId="77777777" w:rsidR="00CE4C2B" w:rsidRPr="00F61366" w:rsidRDefault="00CE4C2B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CE4C2B" w:rsidRPr="00F61366" w14:paraId="515D78EE" w14:textId="77777777" w:rsidTr="008E7C0A">
        <w:trPr>
          <w:trHeight w:val="407"/>
        </w:trPr>
        <w:tc>
          <w:tcPr>
            <w:tcW w:w="2407" w:type="dxa"/>
            <w:shd w:val="clear" w:color="auto" w:fill="BFBFBF" w:themeFill="background1" w:themeFillShade="BF"/>
          </w:tcPr>
          <w:p w14:paraId="649A5B0A" w14:textId="605FCADC" w:rsidR="00CE4C2B" w:rsidRPr="00F61366" w:rsidRDefault="00CE4C2B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permStart w:id="742595996" w:edGrp="everyone" w:colFirst="1" w:colLast="1"/>
            <w:permEnd w:id="530461022"/>
            <w:permEnd w:id="2072542075"/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Date</w:t>
            </w:r>
            <w:r w:rsidR="00172968"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407" w:type="dxa"/>
          </w:tcPr>
          <w:p w14:paraId="10A37271" w14:textId="77777777" w:rsidR="00CE4C2B" w:rsidRPr="00F61366" w:rsidRDefault="00CE4C2B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2407" w:type="dxa"/>
            <w:shd w:val="clear" w:color="auto" w:fill="BFBFBF" w:themeFill="background1" w:themeFillShade="BF"/>
          </w:tcPr>
          <w:p w14:paraId="696A0A6D" w14:textId="655AC334" w:rsidR="00CE4C2B" w:rsidRPr="00F61366" w:rsidRDefault="008E7C0A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  <w:r w:rsidRPr="00F61366">
              <w:rPr>
                <w:rFonts w:ascii="Montserrat" w:hAnsi="Montserrat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407" w:type="dxa"/>
          </w:tcPr>
          <w:p w14:paraId="241EEC57" w14:textId="41344AFF" w:rsidR="00CE4C2B" w:rsidRPr="00F61366" w:rsidRDefault="00CE4C2B" w:rsidP="00A770FC">
            <w:pPr>
              <w:pStyle w:val="NoSpacing"/>
              <w:rPr>
                <w:rFonts w:ascii="Montserrat" w:hAnsi="Montserrat" w:cs="Arial"/>
                <w:sz w:val="20"/>
                <w:szCs w:val="20"/>
              </w:rPr>
            </w:pPr>
            <w:permStart w:id="330829357" w:edGrp="everyone"/>
            <w:permEnd w:id="330829357"/>
          </w:p>
        </w:tc>
      </w:tr>
      <w:permEnd w:id="742595996"/>
    </w:tbl>
    <w:p w14:paraId="3A46B67A" w14:textId="10451141" w:rsidR="00CE4C2B" w:rsidRDefault="00CE4C2B" w:rsidP="00A770FC">
      <w:pPr>
        <w:pStyle w:val="NoSpacing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386"/>
        <w:gridCol w:w="1276"/>
        <w:gridCol w:w="1553"/>
      </w:tblGrid>
      <w:tr w:rsidR="00CE4C2B" w:rsidRPr="008E7C0A" w14:paraId="7746530D" w14:textId="77777777" w:rsidTr="00CE4C2B">
        <w:tc>
          <w:tcPr>
            <w:tcW w:w="9628" w:type="dxa"/>
            <w:gridSpan w:val="4"/>
          </w:tcPr>
          <w:p w14:paraId="1FCC2F7B" w14:textId="47449E33" w:rsidR="00CE4C2B" w:rsidRPr="008E7C0A" w:rsidRDefault="00CE4C2B" w:rsidP="00A770FC">
            <w:pPr>
              <w:pStyle w:val="NoSpacing"/>
              <w:rPr>
                <w:rFonts w:ascii="Montserrat" w:hAnsi="Montserrat" w:cs="Arial"/>
                <w:b/>
                <w:bCs/>
                <w:sz w:val="16"/>
                <w:szCs w:val="16"/>
              </w:rPr>
            </w:pP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Copy of </w:t>
            </w:r>
            <w:r w:rsidR="008E7C0A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Higher Education </w:t>
            </w:r>
            <w:r w:rsidR="00384BF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Interruption of Study </w:t>
            </w: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>Request Form (</w:t>
            </w:r>
            <w:r w:rsidR="008E7C0A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>HE</w:t>
            </w: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>-</w:t>
            </w:r>
            <w:r w:rsidR="008E7C0A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>B</w:t>
            </w: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L-01) to be </w:t>
            </w:r>
            <w:r w:rsidR="00172968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>emailed</w:t>
            </w: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 to </w:t>
            </w:r>
            <w:r w:rsidR="00172968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the HE Office on </w:t>
            </w:r>
            <w:hyperlink r:id="rId10" w:history="1">
              <w:r w:rsidR="00172968" w:rsidRPr="008E7C0A">
                <w:rPr>
                  <w:rStyle w:val="Hyperlink"/>
                  <w:rFonts w:ascii="Montserrat" w:hAnsi="Montserrat" w:cs="Arial"/>
                  <w:b/>
                  <w:bCs/>
                  <w:sz w:val="16"/>
                  <w:szCs w:val="16"/>
                </w:rPr>
                <w:t>HE@bacoll.ac.uk</w:t>
              </w:r>
            </w:hyperlink>
            <w:r w:rsidR="00172968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 </w:t>
            </w: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and </w:t>
            </w:r>
            <w:r w:rsidR="00172968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a </w:t>
            </w:r>
            <w:r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copy to be retained </w:t>
            </w:r>
            <w:r w:rsidR="00172968" w:rsidRPr="008E7C0A">
              <w:rPr>
                <w:rFonts w:ascii="Montserrat" w:hAnsi="Montserrat" w:cs="Arial"/>
                <w:b/>
                <w:bCs/>
                <w:sz w:val="16"/>
                <w:szCs w:val="16"/>
              </w:rPr>
              <w:t xml:space="preserve">for the course/programme file. </w:t>
            </w:r>
          </w:p>
        </w:tc>
      </w:tr>
      <w:tr w:rsidR="00CE4C2B" w:rsidRPr="008E7C0A" w14:paraId="7D0D1CE9" w14:textId="77777777" w:rsidTr="00CE4C2B"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14:paraId="0A872117" w14:textId="6CAF99CC" w:rsidR="00CE4C2B" w:rsidRPr="008E7C0A" w:rsidRDefault="00172968" w:rsidP="00A770FC">
            <w:pPr>
              <w:pStyle w:val="NoSpacing"/>
              <w:rPr>
                <w:rFonts w:ascii="Montserrat" w:hAnsi="Montserrat" w:cs="Arial"/>
                <w:b/>
                <w:bCs/>
                <w:sz w:val="20"/>
                <w:szCs w:val="20"/>
              </w:rPr>
            </w:pPr>
            <w:r w:rsidRPr="008E7C0A">
              <w:rPr>
                <w:rFonts w:ascii="Montserrat" w:hAnsi="Montserrat" w:cs="Arial"/>
                <w:b/>
                <w:bCs/>
                <w:color w:val="FFFFFF" w:themeColor="background1"/>
                <w:sz w:val="20"/>
                <w:szCs w:val="20"/>
              </w:rPr>
              <w:t>HE Office</w:t>
            </w:r>
            <w:r w:rsidR="00CE4C2B" w:rsidRPr="008E7C0A">
              <w:rPr>
                <w:rFonts w:ascii="Montserrat" w:hAnsi="Montserrat" w:cs="Arial"/>
                <w:b/>
                <w:bCs/>
                <w:color w:val="FFFFFF" w:themeColor="background1"/>
                <w:sz w:val="20"/>
                <w:szCs w:val="20"/>
              </w:rPr>
              <w:t xml:space="preserve"> use only</w:t>
            </w:r>
          </w:p>
        </w:tc>
      </w:tr>
      <w:tr w:rsidR="00CE4C2B" w:rsidRPr="008E7C0A" w14:paraId="5F290D3A" w14:textId="77777777" w:rsidTr="00CE4C2B">
        <w:trPr>
          <w:trHeight w:val="356"/>
        </w:trPr>
        <w:tc>
          <w:tcPr>
            <w:tcW w:w="1413" w:type="dxa"/>
            <w:tcBorders>
              <w:right w:val="nil"/>
            </w:tcBorders>
            <w:vAlign w:val="center"/>
          </w:tcPr>
          <w:p w14:paraId="3A28AC57" w14:textId="4BB9932D" w:rsidR="00CE4C2B" w:rsidRPr="008E7C0A" w:rsidRDefault="00CE4C2B" w:rsidP="00CE4C2B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permStart w:id="1104488511" w:edGrp="everyone" w:colFirst="1" w:colLast="1"/>
            <w:permStart w:id="360730726" w:edGrp="everyone" w:colFirst="3" w:colLast="3"/>
            <w:r w:rsidRPr="008E7C0A">
              <w:rPr>
                <w:rFonts w:ascii="Montserrat" w:hAnsi="Montserrat" w:cs="Arial"/>
                <w:sz w:val="16"/>
                <w:szCs w:val="16"/>
              </w:rPr>
              <w:t>Received by:</w:t>
            </w:r>
          </w:p>
        </w:tc>
        <w:tc>
          <w:tcPr>
            <w:tcW w:w="5386" w:type="dxa"/>
            <w:tcBorders>
              <w:left w:val="nil"/>
              <w:right w:val="single" w:sz="4" w:space="0" w:color="auto"/>
            </w:tcBorders>
            <w:vAlign w:val="center"/>
          </w:tcPr>
          <w:p w14:paraId="45685508" w14:textId="4B05F150" w:rsidR="00CE4C2B" w:rsidRPr="008E7C0A" w:rsidRDefault="00CE4C2B" w:rsidP="00CE4C2B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14:paraId="4E92DC10" w14:textId="6B0F2EA0" w:rsidR="00CE4C2B" w:rsidRPr="008E7C0A" w:rsidRDefault="00CE4C2B" w:rsidP="00CE4C2B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r w:rsidRPr="008E7C0A">
              <w:rPr>
                <w:rFonts w:ascii="Montserrat" w:hAnsi="Montserrat" w:cs="Arial"/>
                <w:sz w:val="16"/>
                <w:szCs w:val="16"/>
              </w:rPr>
              <w:t>Date</w:t>
            </w:r>
            <w:r w:rsidR="008E7C0A" w:rsidRPr="008E7C0A">
              <w:rPr>
                <w:rFonts w:ascii="Montserrat" w:hAnsi="Montserrat" w:cs="Arial"/>
                <w:sz w:val="16"/>
                <w:szCs w:val="16"/>
              </w:rPr>
              <w:t>:</w:t>
            </w:r>
          </w:p>
        </w:tc>
        <w:tc>
          <w:tcPr>
            <w:tcW w:w="1553" w:type="dxa"/>
            <w:tcBorders>
              <w:left w:val="nil"/>
            </w:tcBorders>
            <w:vAlign w:val="center"/>
          </w:tcPr>
          <w:p w14:paraId="4CE3EDDD" w14:textId="2AA12502" w:rsidR="00CE4C2B" w:rsidRPr="008E7C0A" w:rsidRDefault="00CE4C2B" w:rsidP="00CE4C2B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permEnd w:id="1104488511"/>
      <w:permEnd w:id="360730726"/>
      <w:tr w:rsidR="008E7C0A" w:rsidRPr="008E7C0A" w14:paraId="3D0314CD" w14:textId="77777777" w:rsidTr="00CE4C2B">
        <w:trPr>
          <w:trHeight w:val="356"/>
        </w:trPr>
        <w:tc>
          <w:tcPr>
            <w:tcW w:w="1413" w:type="dxa"/>
            <w:tcBorders>
              <w:right w:val="nil"/>
            </w:tcBorders>
            <w:vAlign w:val="center"/>
          </w:tcPr>
          <w:p w14:paraId="78F5590E" w14:textId="64FBA1A5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r w:rsidRPr="008E7C0A">
              <w:rPr>
                <w:rFonts w:ascii="Montserrat" w:hAnsi="Montserrat" w:cs="Arial"/>
                <w:sz w:val="16"/>
                <w:szCs w:val="16"/>
              </w:rPr>
              <w:t>Logged by:</w:t>
            </w:r>
            <w:r w:rsidR="00841819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  <w:permStart w:id="38757789" w:edGrp="everyone"/>
            <w:r w:rsidR="00CC1180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  <w:permEnd w:id="38757789"/>
          </w:p>
        </w:tc>
        <w:tc>
          <w:tcPr>
            <w:tcW w:w="5386" w:type="dxa"/>
            <w:tcBorders>
              <w:left w:val="nil"/>
              <w:right w:val="single" w:sz="4" w:space="0" w:color="auto"/>
            </w:tcBorders>
            <w:vAlign w:val="center"/>
          </w:tcPr>
          <w:p w14:paraId="776655EF" w14:textId="77777777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14:paraId="2BFBA8BD" w14:textId="49CC6DA7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r w:rsidRPr="008E7C0A">
              <w:rPr>
                <w:rFonts w:ascii="Montserrat" w:hAnsi="Montserrat" w:cs="Arial"/>
                <w:sz w:val="16"/>
                <w:szCs w:val="16"/>
              </w:rPr>
              <w:t>Date</w:t>
            </w:r>
            <w:permStart w:id="648614213" w:edGrp="everyone"/>
            <w:r w:rsidR="00841819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  <w:r w:rsidRPr="008E7C0A">
              <w:rPr>
                <w:rFonts w:ascii="Montserrat" w:hAnsi="Montserrat" w:cs="Arial"/>
                <w:sz w:val="16"/>
                <w:szCs w:val="16"/>
              </w:rPr>
              <w:t>:</w:t>
            </w:r>
            <w:permStart w:id="1894267006" w:edGrp="everyone"/>
            <w:permEnd w:id="648614213"/>
            <w:permEnd w:id="1894267006"/>
          </w:p>
        </w:tc>
        <w:tc>
          <w:tcPr>
            <w:tcW w:w="1553" w:type="dxa"/>
            <w:tcBorders>
              <w:left w:val="nil"/>
            </w:tcBorders>
            <w:vAlign w:val="center"/>
          </w:tcPr>
          <w:p w14:paraId="70851853" w14:textId="77777777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tr w:rsidR="008E7C0A" w:rsidRPr="008E7C0A" w14:paraId="263C84F7" w14:textId="77777777" w:rsidTr="00CE4C2B">
        <w:trPr>
          <w:trHeight w:val="356"/>
        </w:trPr>
        <w:tc>
          <w:tcPr>
            <w:tcW w:w="1413" w:type="dxa"/>
            <w:tcBorders>
              <w:right w:val="nil"/>
            </w:tcBorders>
            <w:vAlign w:val="center"/>
          </w:tcPr>
          <w:p w14:paraId="56C81B82" w14:textId="7B13F2FC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permStart w:id="786918031" w:edGrp="everyone" w:colFirst="1" w:colLast="1"/>
            <w:r w:rsidRPr="008E7C0A">
              <w:rPr>
                <w:rFonts w:ascii="Montserrat" w:hAnsi="Montserrat" w:cs="Arial"/>
                <w:sz w:val="16"/>
                <w:szCs w:val="16"/>
              </w:rPr>
              <w:t>Approved / Not approved</w:t>
            </w:r>
            <w:r>
              <w:rPr>
                <w:rFonts w:ascii="Montserrat" w:hAnsi="Montserrat" w:cs="Arial"/>
                <w:sz w:val="16"/>
                <w:szCs w:val="16"/>
              </w:rPr>
              <w:t xml:space="preserve"> by DoQ&amp;HE</w:t>
            </w:r>
          </w:p>
        </w:tc>
        <w:tc>
          <w:tcPr>
            <w:tcW w:w="5386" w:type="dxa"/>
            <w:tcBorders>
              <w:left w:val="nil"/>
              <w:right w:val="single" w:sz="4" w:space="0" w:color="auto"/>
            </w:tcBorders>
            <w:vAlign w:val="center"/>
          </w:tcPr>
          <w:p w14:paraId="55D43A9E" w14:textId="0B69E72C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permStart w:id="248338451" w:edGrp="everyone"/>
            <w:permEnd w:id="248338451"/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  <w:vAlign w:val="center"/>
          </w:tcPr>
          <w:p w14:paraId="49D9AAEC" w14:textId="7ACCA719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  <w:r>
              <w:rPr>
                <w:rFonts w:ascii="Montserrat" w:hAnsi="Montserrat" w:cs="Arial"/>
                <w:sz w:val="16"/>
                <w:szCs w:val="16"/>
              </w:rPr>
              <w:t>Date</w:t>
            </w:r>
            <w:r w:rsidR="00841819">
              <w:rPr>
                <w:rFonts w:ascii="Montserrat" w:hAnsi="Montserrat" w:cs="Arial"/>
                <w:sz w:val="16"/>
                <w:szCs w:val="16"/>
              </w:rPr>
              <w:t xml:space="preserve"> </w:t>
            </w:r>
            <w:r>
              <w:rPr>
                <w:rFonts w:ascii="Montserrat" w:hAnsi="Montserrat" w:cs="Arial"/>
                <w:sz w:val="16"/>
                <w:szCs w:val="16"/>
              </w:rPr>
              <w:t>:</w:t>
            </w:r>
            <w:permStart w:id="461846208" w:edGrp="everyone"/>
            <w:permEnd w:id="461846208"/>
          </w:p>
        </w:tc>
        <w:tc>
          <w:tcPr>
            <w:tcW w:w="1553" w:type="dxa"/>
            <w:tcBorders>
              <w:left w:val="nil"/>
            </w:tcBorders>
            <w:vAlign w:val="center"/>
          </w:tcPr>
          <w:p w14:paraId="3E7EEC50" w14:textId="77777777" w:rsidR="008E7C0A" w:rsidRPr="008E7C0A" w:rsidRDefault="008E7C0A" w:rsidP="008E7C0A">
            <w:pPr>
              <w:pStyle w:val="NoSpacing"/>
              <w:rPr>
                <w:rFonts w:ascii="Montserrat" w:hAnsi="Montserrat" w:cs="Arial"/>
                <w:sz w:val="16"/>
                <w:szCs w:val="16"/>
              </w:rPr>
            </w:pPr>
          </w:p>
        </w:tc>
      </w:tr>
      <w:permEnd w:id="786918031"/>
    </w:tbl>
    <w:p w14:paraId="7A78D91C" w14:textId="475D9B04" w:rsidR="00CE4C2B" w:rsidRPr="008E7C0A" w:rsidRDefault="00CE4C2B" w:rsidP="008E7C0A">
      <w:pPr>
        <w:rPr>
          <w:rFonts w:ascii="Montserrat" w:hAnsi="Montserrat" w:cs="Arial"/>
          <w:i/>
          <w:iCs/>
          <w:sz w:val="18"/>
          <w:szCs w:val="18"/>
        </w:rPr>
      </w:pPr>
    </w:p>
    <w:sectPr w:rsidR="00CE4C2B" w:rsidRPr="008E7C0A" w:rsidSect="00A770FC">
      <w:headerReference w:type="default" r:id="rId11"/>
      <w:footerReference w:type="defaul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113EA" w14:textId="77777777" w:rsidR="00680E67" w:rsidRDefault="00680E67" w:rsidP="00A770FC">
      <w:pPr>
        <w:spacing w:after="0" w:line="240" w:lineRule="auto"/>
      </w:pPr>
      <w:r>
        <w:separator/>
      </w:r>
    </w:p>
  </w:endnote>
  <w:endnote w:type="continuationSeparator" w:id="0">
    <w:p w14:paraId="1C6B064C" w14:textId="77777777" w:rsidR="00680E67" w:rsidRDefault="00680E67" w:rsidP="00A77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A770FC" w:rsidRPr="00A770FC" w14:paraId="462182D1" w14:textId="77777777" w:rsidTr="00A770FC">
      <w:tc>
        <w:tcPr>
          <w:tcW w:w="3209" w:type="dxa"/>
          <w:vAlign w:val="bottom"/>
        </w:tcPr>
        <w:p w14:paraId="48C3B804" w14:textId="77777777" w:rsidR="00A770FC" w:rsidRPr="00A770FC" w:rsidRDefault="00A770FC" w:rsidP="00A770FC">
          <w:pPr>
            <w:pStyle w:val="NoSpacing"/>
            <w:rPr>
              <w:rFonts w:ascii="Arial" w:hAnsi="Arial" w:cs="Arial"/>
              <w:sz w:val="20"/>
              <w:szCs w:val="20"/>
            </w:rPr>
          </w:pPr>
          <w:r w:rsidRPr="00A770FC">
            <w:rPr>
              <w:rFonts w:ascii="Arial" w:hAnsi="Arial" w:cs="Arial"/>
              <w:sz w:val="16"/>
              <w:szCs w:val="16"/>
            </w:rPr>
            <w:t>Uncontrolled if printed</w:t>
          </w:r>
        </w:p>
      </w:tc>
      <w:tc>
        <w:tcPr>
          <w:tcW w:w="3209" w:type="dxa"/>
          <w:vAlign w:val="center"/>
        </w:tcPr>
        <w:p w14:paraId="17773F9B" w14:textId="77777777" w:rsidR="00A770FC" w:rsidRPr="00A770FC" w:rsidRDefault="00A770FC" w:rsidP="00A770FC">
          <w:pPr>
            <w:pStyle w:val="NoSpacing"/>
            <w:jc w:val="center"/>
            <w:rPr>
              <w:rFonts w:ascii="Arial" w:hAnsi="Arial" w:cs="Arial"/>
              <w:sz w:val="20"/>
              <w:szCs w:val="20"/>
            </w:rPr>
          </w:pPr>
          <w:r w:rsidRPr="00A770FC">
            <w:rPr>
              <w:rFonts w:ascii="Arial" w:hAnsi="Arial" w:cs="Arial"/>
              <w:sz w:val="20"/>
              <w:szCs w:val="20"/>
            </w:rPr>
            <w:t xml:space="preserve">Page </w:t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Pr="00A770FC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A770FC">
            <w:rPr>
              <w:rFonts w:ascii="Arial" w:hAnsi="Arial" w:cs="Arial"/>
              <w:sz w:val="20"/>
              <w:szCs w:val="20"/>
            </w:rPr>
            <w:t xml:space="preserve"> of </w:t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Pr="00A770FC">
            <w:rPr>
              <w:rFonts w:ascii="Arial" w:hAnsi="Arial" w:cs="Arial"/>
              <w:b/>
              <w:bCs/>
              <w:noProof/>
              <w:sz w:val="20"/>
              <w:szCs w:val="20"/>
            </w:rPr>
            <w:t>2</w:t>
          </w:r>
          <w:r w:rsidRPr="00A770FC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  <w:tc>
        <w:tcPr>
          <w:tcW w:w="3210" w:type="dxa"/>
        </w:tcPr>
        <w:p w14:paraId="54CFE218" w14:textId="77777777" w:rsidR="00A770FC" w:rsidRPr="00A770FC" w:rsidRDefault="00A770FC" w:rsidP="00A770FC">
          <w:pPr>
            <w:pStyle w:val="NoSpacing"/>
            <w:rPr>
              <w:rFonts w:ascii="Arial" w:hAnsi="Arial" w:cs="Arial"/>
              <w:sz w:val="20"/>
              <w:szCs w:val="20"/>
            </w:rPr>
          </w:pPr>
        </w:p>
      </w:tc>
    </w:tr>
  </w:tbl>
  <w:p w14:paraId="0EA46C70" w14:textId="77777777" w:rsidR="00A770FC" w:rsidRDefault="00A770FC" w:rsidP="00A770FC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29B35" w14:textId="77777777" w:rsidR="00680E67" w:rsidRDefault="00680E67" w:rsidP="00A770FC">
      <w:pPr>
        <w:spacing w:after="0" w:line="240" w:lineRule="auto"/>
      </w:pPr>
      <w:r>
        <w:separator/>
      </w:r>
    </w:p>
  </w:footnote>
  <w:footnote w:type="continuationSeparator" w:id="0">
    <w:p w14:paraId="16780D14" w14:textId="77777777" w:rsidR="00680E67" w:rsidRDefault="00680E67" w:rsidP="00A77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4814"/>
      <w:gridCol w:w="5676"/>
    </w:tblGrid>
    <w:tr w:rsidR="00384BFA" w14:paraId="32358146" w14:textId="77777777" w:rsidTr="00384BFA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1C91E9C3" w14:textId="293E0616" w:rsidR="00384BFA" w:rsidRDefault="00384BFA" w:rsidP="007609F5">
          <w:pPr>
            <w:pStyle w:val="NoSpacing"/>
          </w:pPr>
          <w:r>
            <w:rPr>
              <w:noProof/>
            </w:rPr>
            <w:drawing>
              <wp:inline distT="0" distB="0" distL="0" distR="0" wp14:anchorId="4B7C3D0D" wp14:editId="44B2924A">
                <wp:extent cx="2478029" cy="719329"/>
                <wp:effectExtent l="0" t="0" r="0" b="508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8029" cy="719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6" w:type="dxa"/>
          <w:tcBorders>
            <w:top w:val="nil"/>
            <w:left w:val="nil"/>
            <w:bottom w:val="nil"/>
            <w:right w:val="nil"/>
          </w:tcBorders>
        </w:tcPr>
        <w:p w14:paraId="01E8D9D1" w14:textId="303D2911" w:rsidR="00384BFA" w:rsidRDefault="00384BFA" w:rsidP="007609F5">
          <w:pPr>
            <w:pStyle w:val="NoSpacing"/>
            <w:rPr>
              <w:rFonts w:ascii="Montserrat" w:hAnsi="Montserrat" w:cs="Arial"/>
              <w:b/>
              <w:bCs/>
              <w:sz w:val="24"/>
              <w:szCs w:val="24"/>
            </w:rPr>
          </w:pPr>
          <w:r w:rsidRPr="00627C10">
            <w:rPr>
              <w:rFonts w:ascii="Montserrat" w:hAnsi="Montserrat" w:cs="Arial"/>
              <w:b/>
              <w:bCs/>
              <w:sz w:val="24"/>
              <w:szCs w:val="24"/>
            </w:rPr>
            <w:t>Higher Education</w:t>
          </w:r>
          <w:r>
            <w:rPr>
              <w:rFonts w:ascii="Montserrat" w:hAnsi="Montserrat" w:cs="Arial"/>
              <w:b/>
              <w:bCs/>
              <w:sz w:val="24"/>
              <w:szCs w:val="24"/>
            </w:rPr>
            <w:t xml:space="preserve">: Interruption of study </w:t>
          </w:r>
        </w:p>
        <w:p w14:paraId="4B3AF806" w14:textId="42BA58AE" w:rsidR="00384BFA" w:rsidRPr="00627C10" w:rsidRDefault="00384BFA" w:rsidP="007609F5">
          <w:pPr>
            <w:pStyle w:val="NoSpacing"/>
            <w:rPr>
              <w:rFonts w:ascii="Montserrat" w:hAnsi="Montserrat" w:cs="Arial"/>
              <w:b/>
              <w:bCs/>
              <w:sz w:val="24"/>
              <w:szCs w:val="24"/>
            </w:rPr>
          </w:pPr>
          <w:r w:rsidRPr="00627C10">
            <w:rPr>
              <w:rFonts w:ascii="Montserrat" w:hAnsi="Montserrat" w:cs="Arial"/>
              <w:b/>
              <w:bCs/>
              <w:sz w:val="24"/>
              <w:szCs w:val="24"/>
            </w:rPr>
            <w:t>Request Form</w:t>
          </w:r>
        </w:p>
        <w:p w14:paraId="17468DCB" w14:textId="3049C8A9" w:rsidR="00384BFA" w:rsidRDefault="00384BFA" w:rsidP="007609F5">
          <w:pPr>
            <w:pStyle w:val="NoSpacing"/>
          </w:pPr>
          <w:r w:rsidRPr="00627C10">
            <w:rPr>
              <w:rFonts w:ascii="Montserrat" w:hAnsi="Montserrat" w:cs="Arial"/>
              <w:b/>
              <w:bCs/>
              <w:sz w:val="24"/>
              <w:szCs w:val="24"/>
            </w:rPr>
            <w:t>HE-BL-01 Issue 1 Rev 0</w:t>
          </w:r>
        </w:p>
      </w:tc>
    </w:tr>
  </w:tbl>
  <w:p w14:paraId="1415068E" w14:textId="77777777" w:rsidR="00A770FC" w:rsidRDefault="00A770FC" w:rsidP="00A770FC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D2CEB"/>
    <w:multiLevelType w:val="hybridMultilevel"/>
    <w:tmpl w:val="D8387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89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AFuzD6HzvP1dwY/f2itDoT+1XfLrp9sI4kRDQovU0UzW2o4gbecWQDDdC0rFy6sL+FwAzY7R/ftijPc7Ab7TjQ==" w:salt="nLZcnjtF+rzGSwZQspwoK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02"/>
    <w:rsid w:val="000A790D"/>
    <w:rsid w:val="00172968"/>
    <w:rsid w:val="00193625"/>
    <w:rsid w:val="001B3109"/>
    <w:rsid w:val="001E635D"/>
    <w:rsid w:val="001F06EC"/>
    <w:rsid w:val="00205013"/>
    <w:rsid w:val="00234313"/>
    <w:rsid w:val="00251658"/>
    <w:rsid w:val="002951DB"/>
    <w:rsid w:val="002D40C2"/>
    <w:rsid w:val="0033136B"/>
    <w:rsid w:val="00361F02"/>
    <w:rsid w:val="00384BFA"/>
    <w:rsid w:val="003A6C09"/>
    <w:rsid w:val="004419F8"/>
    <w:rsid w:val="005513AA"/>
    <w:rsid w:val="005A594E"/>
    <w:rsid w:val="00602B5C"/>
    <w:rsid w:val="00627C10"/>
    <w:rsid w:val="00670498"/>
    <w:rsid w:val="00680E67"/>
    <w:rsid w:val="006E525D"/>
    <w:rsid w:val="007341BE"/>
    <w:rsid w:val="00746F1A"/>
    <w:rsid w:val="007609F5"/>
    <w:rsid w:val="007C0D91"/>
    <w:rsid w:val="007C345B"/>
    <w:rsid w:val="007D6E12"/>
    <w:rsid w:val="00824F23"/>
    <w:rsid w:val="00841819"/>
    <w:rsid w:val="00844478"/>
    <w:rsid w:val="008E7C0A"/>
    <w:rsid w:val="0096426D"/>
    <w:rsid w:val="009818A1"/>
    <w:rsid w:val="00A74C65"/>
    <w:rsid w:val="00A770FC"/>
    <w:rsid w:val="00AA0D34"/>
    <w:rsid w:val="00B767B4"/>
    <w:rsid w:val="00CC1180"/>
    <w:rsid w:val="00CE4C2B"/>
    <w:rsid w:val="00CE6037"/>
    <w:rsid w:val="00D50D9D"/>
    <w:rsid w:val="00DA3A67"/>
    <w:rsid w:val="00E643D0"/>
    <w:rsid w:val="00EB3D12"/>
    <w:rsid w:val="00EF035D"/>
    <w:rsid w:val="00F61366"/>
    <w:rsid w:val="00F9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E80FE"/>
  <w15:chartTrackingRefBased/>
  <w15:docId w15:val="{2EBB6B55-745D-40AC-92C4-F712FF63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F1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C1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70F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0FC"/>
  </w:style>
  <w:style w:type="paragraph" w:styleId="Footer">
    <w:name w:val="footer"/>
    <w:basedOn w:val="Normal"/>
    <w:link w:val="FooterChar"/>
    <w:uiPriority w:val="99"/>
    <w:unhideWhenUsed/>
    <w:rsid w:val="00A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0FC"/>
  </w:style>
  <w:style w:type="table" w:styleId="TableGrid">
    <w:name w:val="Table Grid"/>
    <w:basedOn w:val="TableNormal"/>
    <w:uiPriority w:val="39"/>
    <w:rsid w:val="00A77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29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6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27C1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627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E@bacoll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ork\QMS\4.%20Templates\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0D645B9A7254E8C04FA59F3546269" ma:contentTypeVersion="20" ma:contentTypeDescription="Create a new document." ma:contentTypeScope="" ma:versionID="72978534e45ef5dacac4357c7fdec80d">
  <xsd:schema xmlns:xsd="http://www.w3.org/2001/XMLSchema" xmlns:xs="http://www.w3.org/2001/XMLSchema" xmlns:p="http://schemas.microsoft.com/office/2006/metadata/properties" xmlns:ns2="98341431-fd01-404b-a988-a46c23ef130c" xmlns:ns3="fa2d5ef5-3c4e-43eb-898c-0d0203596ed7" targetNamespace="http://schemas.microsoft.com/office/2006/metadata/properties" ma:root="true" ma:fieldsID="3c67c8d7839e2f9f406228a30aa7dd9c" ns2:_="" ns3:_="">
    <xsd:import namespace="98341431-fd01-404b-a988-a46c23ef130c"/>
    <xsd:import namespace="fa2d5ef5-3c4e-43eb-898c-0d0203596e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41431-fd01-404b-a988-a46c23ef13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6d8ec597-d351-42f9-8d36-5fc024396cc8}" ma:internalName="TaxCatchAll" ma:showField="CatchAllData" ma:web="98341431-fd01-404b-a988-a46c23ef1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d5ef5-3c4e-43eb-898c-0d0203596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131603a-d45e-4a47-896d-90922d2b08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a2d5ef5-3c4e-43eb-898c-0d0203596ed7" xsi:nil="true"/>
    <TaxCatchAll xmlns="98341431-fd01-404b-a988-a46c23ef130c" xsi:nil="true"/>
    <lcf76f155ced4ddcb4097134ff3c332f xmlns="fa2d5ef5-3c4e-43eb-898c-0d0203596e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6AEB33-4079-4067-85C5-CBB4ED3E98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DC1A0-A9E8-4F43-BB44-F9F1E5A1D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41431-fd01-404b-a988-a46c23ef130c"/>
    <ds:schemaRef ds:uri="fa2d5ef5-3c4e-43eb-898c-0d0203596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99261-5EC4-476A-8755-386F4BA4BD34}">
  <ds:schemaRefs>
    <ds:schemaRef ds:uri="http://schemas.microsoft.com/office/2006/metadata/properties"/>
    <ds:schemaRef ds:uri="http://schemas.microsoft.com/office/infopath/2007/PartnerControls"/>
    <ds:schemaRef ds:uri="fa2d5ef5-3c4e-43eb-898c-0d0203596ed7"/>
    <ds:schemaRef ds:uri="98341431-fd01-404b-a988-a46c23ef13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Template</Template>
  <TotalTime>2</TotalTime>
  <Pages>2</Pages>
  <Words>382</Words>
  <Characters>2182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</dc:creator>
  <cp:keywords/>
  <dc:description/>
  <cp:lastModifiedBy>Laura Westgarth</cp:lastModifiedBy>
  <cp:revision>3</cp:revision>
  <dcterms:created xsi:type="dcterms:W3CDTF">2026-09-22T09:29:00Z</dcterms:created>
  <dcterms:modified xsi:type="dcterms:W3CDTF">2026-09-22T09:44:00Z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0x0101007F30D645B9A7254E8C04FA59F3546269</vt:lpwstr>
  </property>
</Properties>
</file>